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31AD8225"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353486A0"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3F2C2B">
        <w:rPr>
          <w:b/>
        </w:rPr>
        <w:t>________</w:t>
      </w:r>
      <w:r w:rsidR="00D27789">
        <w:rPr>
          <w:b/>
        </w:rPr>
        <w:t>_____</w:t>
      </w:r>
      <w:bookmarkStart w:id="0" w:name="_GoBack"/>
      <w:bookmarkEnd w:id="0"/>
      <w:r w:rsidR="003F2C2B">
        <w:rPr>
          <w:b/>
        </w:rPr>
        <w:t>_____</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F02991" w:rsidRPr="00F02991">
        <w:t>24</w:t>
      </w:r>
      <w:r w:rsidR="007245C0" w:rsidRPr="00F02991">
        <w:t xml:space="preserve"> luni, cu număr maxim  de </w:t>
      </w:r>
      <w:r w:rsidR="00F02991" w:rsidRPr="00F02991">
        <w:t>12</w:t>
      </w:r>
      <w:r w:rsidR="00EC5C00" w:rsidRPr="00F02991">
        <w:t xml:space="preserve"> </w:t>
      </w:r>
      <w:r w:rsidR="007245C0" w:rsidRPr="00F02991">
        <w:t>ore/luna</w:t>
      </w:r>
      <w:r w:rsidR="003627D6" w:rsidRPr="00F02991">
        <w:t>.</w:t>
      </w:r>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61925" w14:textId="77777777" w:rsidR="00CF3E89" w:rsidRDefault="00CF3E89" w:rsidP="00D2536B">
      <w:pPr>
        <w:spacing w:after="0" w:line="240" w:lineRule="auto"/>
      </w:pPr>
      <w:r>
        <w:separator/>
      </w:r>
    </w:p>
  </w:endnote>
  <w:endnote w:type="continuationSeparator" w:id="0">
    <w:p w14:paraId="03616824" w14:textId="77777777" w:rsidR="00CF3E89" w:rsidRDefault="00CF3E89"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Times New Roman"/>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3FCDA2" w14:textId="77777777" w:rsidR="00CF3E89" w:rsidRDefault="00CF3E89" w:rsidP="00D2536B">
      <w:pPr>
        <w:spacing w:after="0" w:line="240" w:lineRule="auto"/>
      </w:pPr>
      <w:r>
        <w:separator/>
      </w:r>
    </w:p>
  </w:footnote>
  <w:footnote w:type="continuationSeparator" w:id="0">
    <w:p w14:paraId="0AFFDF87" w14:textId="77777777" w:rsidR="00CF3E89" w:rsidRDefault="00CF3E89"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C722F"/>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804116"/>
    <w:rsid w:val="00806446"/>
    <w:rsid w:val="00830F99"/>
    <w:rsid w:val="008470A7"/>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92C23"/>
    <w:rsid w:val="00D97B68"/>
    <w:rsid w:val="00DA569D"/>
    <w:rsid w:val="00DB639F"/>
    <w:rsid w:val="00DC5D97"/>
    <w:rsid w:val="00DC70AF"/>
    <w:rsid w:val="00DC7724"/>
    <w:rsid w:val="00DE0AF2"/>
    <w:rsid w:val="00DE4A7B"/>
    <w:rsid w:val="00E0250C"/>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A05C6-F735-434E-83DE-AC831EAC7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4</TotalTime>
  <Pages>1</Pages>
  <Words>162</Words>
  <Characters>928</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4</cp:revision>
  <cp:lastPrinted>2024-09-13T10:08:00Z</cp:lastPrinted>
  <dcterms:created xsi:type="dcterms:W3CDTF">2025-05-15T11:46:00Z</dcterms:created>
  <dcterms:modified xsi:type="dcterms:W3CDTF">2025-10-14T11:03:00Z</dcterms:modified>
</cp:coreProperties>
</file>