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B45" w:rsidRDefault="007C0B45" w:rsidP="00EF3C42">
      <w:pPr>
        <w:pStyle w:val="Header"/>
        <w:rPr>
          <w:rFonts w:ascii="Times New Roman" w:hAnsi="Times New Roman"/>
          <w:b/>
          <w:sz w:val="16"/>
          <w:szCs w:val="16"/>
        </w:rPr>
      </w:pPr>
    </w:p>
    <w:p w:rsidR="00D05D39" w:rsidRPr="00EF3C42" w:rsidRDefault="00D05D39" w:rsidP="00EF3C42">
      <w:pPr>
        <w:pStyle w:val="Header"/>
        <w:jc w:val="right"/>
        <w:rPr>
          <w:rFonts w:ascii="Times New Roman" w:hAnsi="Times New Roman"/>
          <w:b/>
          <w:i/>
          <w:sz w:val="16"/>
          <w:szCs w:val="16"/>
        </w:rPr>
      </w:pPr>
      <w:r w:rsidRPr="00950B62">
        <w:rPr>
          <w:rFonts w:ascii="Times New Roman" w:hAnsi="Times New Roman"/>
          <w:b/>
          <w:sz w:val="16"/>
          <w:szCs w:val="16"/>
        </w:rPr>
        <w:t xml:space="preserve">Anexa nr. </w:t>
      </w:r>
      <w:r w:rsidR="00007C9E" w:rsidRPr="00950B62">
        <w:rPr>
          <w:rFonts w:ascii="Times New Roman" w:hAnsi="Times New Roman"/>
          <w:b/>
          <w:sz w:val="16"/>
          <w:szCs w:val="16"/>
        </w:rPr>
        <w:t>1</w:t>
      </w:r>
      <w:r w:rsidRPr="00950B62">
        <w:rPr>
          <w:rFonts w:ascii="Times New Roman" w:hAnsi="Times New Roman"/>
          <w:b/>
          <w:sz w:val="16"/>
          <w:szCs w:val="16"/>
        </w:rPr>
        <w:t xml:space="preserve"> - Cod formular </w:t>
      </w:r>
      <w:r w:rsidRPr="00950B62">
        <w:rPr>
          <w:rFonts w:ascii="Times New Roman" w:hAnsi="Times New Roman"/>
          <w:b/>
          <w:i/>
          <w:sz w:val="16"/>
          <w:szCs w:val="16"/>
        </w:rPr>
        <w:t>UMFVBT-</w:t>
      </w:r>
      <w:r w:rsidR="00007C9E" w:rsidRPr="00950B62">
        <w:rPr>
          <w:rFonts w:ascii="Times New Roman" w:hAnsi="Times New Roman"/>
          <w:b/>
          <w:i/>
          <w:sz w:val="16"/>
          <w:szCs w:val="16"/>
        </w:rPr>
        <w:t>MET</w:t>
      </w:r>
      <w:r w:rsidRPr="00950B62">
        <w:rPr>
          <w:rFonts w:ascii="Times New Roman" w:hAnsi="Times New Roman"/>
          <w:b/>
          <w:i/>
          <w:sz w:val="16"/>
          <w:szCs w:val="16"/>
        </w:rPr>
        <w:t>/</w:t>
      </w:r>
      <w:r w:rsidR="00007C9E" w:rsidRPr="00950B62">
        <w:rPr>
          <w:rFonts w:ascii="Times New Roman" w:hAnsi="Times New Roman"/>
          <w:b/>
          <w:i/>
          <w:sz w:val="16"/>
          <w:szCs w:val="16"/>
        </w:rPr>
        <w:t>CSUD</w:t>
      </w:r>
      <w:r w:rsidRPr="00950B62">
        <w:rPr>
          <w:rFonts w:ascii="Times New Roman" w:hAnsi="Times New Roman"/>
          <w:b/>
          <w:i/>
          <w:sz w:val="16"/>
          <w:szCs w:val="16"/>
        </w:rPr>
        <w:t>/</w:t>
      </w:r>
      <w:r w:rsidR="00951157">
        <w:rPr>
          <w:rFonts w:ascii="Times New Roman" w:hAnsi="Times New Roman"/>
          <w:b/>
          <w:i/>
          <w:sz w:val="16"/>
          <w:szCs w:val="16"/>
        </w:rPr>
        <w:t>19/</w:t>
      </w:r>
      <w:r w:rsidRPr="00950B62">
        <w:rPr>
          <w:rFonts w:ascii="Times New Roman" w:hAnsi="Times New Roman"/>
          <w:b/>
          <w:i/>
          <w:sz w:val="16"/>
          <w:szCs w:val="16"/>
        </w:rPr>
        <w:t>202</w:t>
      </w:r>
      <w:r w:rsidR="00EB4B20" w:rsidRPr="00950B62">
        <w:rPr>
          <w:rFonts w:ascii="Times New Roman" w:hAnsi="Times New Roman"/>
          <w:b/>
          <w:i/>
          <w:sz w:val="16"/>
          <w:szCs w:val="16"/>
        </w:rPr>
        <w:t>5</w:t>
      </w:r>
      <w:r w:rsidRPr="00950B62">
        <w:rPr>
          <w:rFonts w:ascii="Times New Roman" w:hAnsi="Times New Roman"/>
          <w:b/>
          <w:i/>
          <w:sz w:val="16"/>
          <w:szCs w:val="16"/>
        </w:rPr>
        <w:t xml:space="preserve"> - 0</w:t>
      </w:r>
      <w:r w:rsidR="00EB4B20" w:rsidRPr="00950B62">
        <w:rPr>
          <w:rFonts w:ascii="Times New Roman" w:hAnsi="Times New Roman"/>
          <w:b/>
          <w:i/>
          <w:sz w:val="16"/>
          <w:szCs w:val="16"/>
        </w:rPr>
        <w:t>1</w:t>
      </w:r>
    </w:p>
    <w:p w:rsidR="00D05D39" w:rsidRPr="00617C49" w:rsidRDefault="00D05D39" w:rsidP="00085752">
      <w:pPr>
        <w:jc w:val="right"/>
        <w:rPr>
          <w:sz w:val="22"/>
          <w:szCs w:val="22"/>
        </w:rPr>
      </w:pPr>
      <w:r w:rsidRPr="00617C49">
        <w:rPr>
          <w:sz w:val="22"/>
          <w:szCs w:val="22"/>
        </w:rPr>
        <w:t xml:space="preserve">Nr. de înregistrare </w:t>
      </w:r>
      <w:r w:rsidR="00085752">
        <w:rPr>
          <w:sz w:val="22"/>
          <w:szCs w:val="22"/>
        </w:rPr>
        <w:t>(Registratura universității)</w:t>
      </w:r>
      <w:r w:rsidRPr="00617C49">
        <w:rPr>
          <w:sz w:val="22"/>
          <w:szCs w:val="22"/>
        </w:rPr>
        <w:t>____________</w:t>
      </w:r>
    </w:p>
    <w:p w:rsidR="00D05D39" w:rsidRPr="0046547C" w:rsidRDefault="00D05D39" w:rsidP="00D05D39">
      <w:pPr>
        <w:ind w:firstLine="706"/>
        <w:rPr>
          <w:sz w:val="16"/>
          <w:szCs w:val="16"/>
        </w:rPr>
      </w:pPr>
    </w:p>
    <w:p w:rsidR="006C3946" w:rsidRPr="0046547C" w:rsidRDefault="006C3946" w:rsidP="00D05D39">
      <w:pPr>
        <w:ind w:firstLine="706"/>
        <w:rPr>
          <w:sz w:val="16"/>
          <w:szCs w:val="16"/>
        </w:rPr>
      </w:pPr>
    </w:p>
    <w:p w:rsidR="00D05D39" w:rsidRPr="00617C49" w:rsidRDefault="00D05D39" w:rsidP="00EB4B20">
      <w:pPr>
        <w:jc w:val="both"/>
        <w:rPr>
          <w:i/>
        </w:rPr>
      </w:pPr>
      <w:r w:rsidRPr="00617C49">
        <w:rPr>
          <w:i/>
        </w:rPr>
        <w:t>Aviz favorabil,</w:t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Pr="00617C49">
        <w:rPr>
          <w:i/>
        </w:rPr>
        <w:tab/>
      </w:r>
      <w:r w:rsidR="00EB4B20">
        <w:rPr>
          <w:i/>
        </w:rPr>
        <w:tab/>
      </w:r>
      <w:r w:rsidR="00EB4B20">
        <w:rPr>
          <w:i/>
        </w:rPr>
        <w:tab/>
      </w:r>
      <w:r w:rsidR="00085752">
        <w:rPr>
          <w:i/>
        </w:rPr>
        <w:t xml:space="preserve">          </w:t>
      </w:r>
      <w:r w:rsidRPr="00617C49">
        <w:rPr>
          <w:i/>
        </w:rPr>
        <w:t>Se aprobă,</w:t>
      </w:r>
    </w:p>
    <w:p w:rsidR="00085752" w:rsidRDefault="00D05D39" w:rsidP="00085752">
      <w:pPr>
        <w:ind w:firstLine="720"/>
        <w:jc w:val="both"/>
      </w:pPr>
      <w:r w:rsidRPr="00617C49">
        <w:t xml:space="preserve">    </w:t>
      </w:r>
    </w:p>
    <w:p w:rsidR="00085752" w:rsidRPr="00085752" w:rsidRDefault="00271ADB" w:rsidP="00085752">
      <w:r w:rsidRPr="00085752">
        <w:t>DIRECTOR CSUD</w:t>
      </w:r>
      <w:r w:rsidR="00085752">
        <w:t xml:space="preserve">                  </w:t>
      </w:r>
      <w:r w:rsidR="00D05D39" w:rsidRPr="00085752">
        <w:tab/>
      </w:r>
      <w:r w:rsidR="00D05D39" w:rsidRPr="00085752">
        <w:tab/>
      </w:r>
      <w:r w:rsidR="00EB4B20" w:rsidRPr="00085752">
        <w:tab/>
      </w:r>
      <w:r w:rsidRPr="00085752">
        <w:tab/>
      </w:r>
      <w:r w:rsidR="00085752" w:rsidRPr="00085752">
        <w:t xml:space="preserve">        HOTĂRÂREA SENATULUI NR</w:t>
      </w:r>
      <w:r w:rsidR="006C3946">
        <w:t>.</w:t>
      </w:r>
    </w:p>
    <w:p w:rsidR="00085752" w:rsidRDefault="00085752" w:rsidP="00085752">
      <w:pPr>
        <w:tabs>
          <w:tab w:val="left" w:pos="7460"/>
        </w:tabs>
        <w:jc w:val="both"/>
      </w:pPr>
      <w:r w:rsidRPr="00085752">
        <w:t xml:space="preserve">Prof. Univ. Dr. Cristina Adriana DEHELEAN </w:t>
      </w:r>
      <w:r w:rsidR="006C3946">
        <w:t xml:space="preserve">                                         </w:t>
      </w:r>
      <w:r>
        <w:t>_________________</w:t>
      </w:r>
    </w:p>
    <w:p w:rsidR="00085752" w:rsidRDefault="00085752" w:rsidP="00085752">
      <w:pPr>
        <w:jc w:val="both"/>
      </w:pPr>
    </w:p>
    <w:p w:rsidR="001B543A" w:rsidRPr="001B543A" w:rsidRDefault="001B543A" w:rsidP="0046547C">
      <w:pPr>
        <w:tabs>
          <w:tab w:val="left" w:pos="426"/>
        </w:tabs>
        <w:ind w:right="-141"/>
        <w:jc w:val="both"/>
        <w:rPr>
          <w:rFonts w:eastAsia="Times"/>
          <w:i/>
          <w:lang w:eastAsia="en-US"/>
        </w:rPr>
      </w:pPr>
      <w:r w:rsidRPr="001B543A">
        <w:rPr>
          <w:i/>
        </w:rPr>
        <w:t xml:space="preserve">Aviz </w:t>
      </w:r>
      <w:r>
        <w:rPr>
          <w:i/>
        </w:rPr>
        <w:t>f</w:t>
      </w:r>
      <w:r w:rsidRPr="001B543A">
        <w:rPr>
          <w:i/>
        </w:rPr>
        <w:t xml:space="preserve">avorabil </w:t>
      </w:r>
      <w:r w:rsidRPr="001B543A">
        <w:rPr>
          <w:i/>
        </w:rPr>
        <w:tab/>
      </w:r>
      <w:r w:rsidRPr="001B543A">
        <w:tab/>
      </w:r>
      <w:r w:rsidRPr="001B543A">
        <w:tab/>
      </w:r>
      <w:r w:rsidRPr="001B543A">
        <w:tab/>
      </w:r>
      <w:r w:rsidRPr="001B543A">
        <w:tab/>
        <w:t xml:space="preserve">      </w:t>
      </w:r>
      <w:r>
        <w:tab/>
      </w:r>
      <w:r>
        <w:tab/>
      </w:r>
      <w:r>
        <w:tab/>
      </w:r>
      <w:r w:rsidRPr="001B543A">
        <w:rPr>
          <w:i/>
        </w:rPr>
        <w:t xml:space="preserve">Aviz </w:t>
      </w:r>
      <w:r>
        <w:rPr>
          <w:i/>
        </w:rPr>
        <w:t>f</w:t>
      </w:r>
      <w:r w:rsidRPr="001B543A">
        <w:rPr>
          <w:i/>
        </w:rPr>
        <w:t>avorabil</w:t>
      </w:r>
    </w:p>
    <w:p w:rsidR="001B543A" w:rsidRPr="001B543A" w:rsidRDefault="001B543A" w:rsidP="0046547C">
      <w:pPr>
        <w:tabs>
          <w:tab w:val="left" w:pos="426"/>
        </w:tabs>
        <w:ind w:right="-141"/>
        <w:jc w:val="both"/>
      </w:pPr>
      <w:r w:rsidRPr="001B543A">
        <w:t xml:space="preserve">CONDUCĂTOR DE DOCTORAT </w:t>
      </w:r>
      <w:r w:rsidRPr="001B543A">
        <w:tab/>
        <w:t xml:space="preserve">    </w:t>
      </w:r>
      <w:r>
        <w:tab/>
      </w:r>
      <w:r>
        <w:tab/>
      </w:r>
      <w:r>
        <w:tab/>
        <w:t xml:space="preserve">  </w:t>
      </w:r>
      <w:r w:rsidRPr="001B543A">
        <w:t>DIRECTOR ȘCOALA DOCTORALĂ</w:t>
      </w:r>
    </w:p>
    <w:p w:rsidR="001B543A" w:rsidRDefault="00B73565" w:rsidP="0046547C">
      <w:pPr>
        <w:jc w:val="both"/>
        <w:rPr>
          <w:b/>
        </w:rPr>
      </w:pPr>
      <w:r w:rsidRPr="001B543A">
        <w:t>CONDUCĂTOR DE DOCTORAT</w:t>
      </w:r>
      <w:r w:rsidR="004326D8">
        <w:t xml:space="preserve"> </w:t>
      </w:r>
      <w:r w:rsidR="004326D8">
        <w:rPr>
          <w:bCs/>
        </w:rPr>
        <w:t xml:space="preserve">COTUTELĂ </w:t>
      </w:r>
      <w:r w:rsidR="004326D8" w:rsidRPr="004326D8">
        <w:rPr>
          <w:bCs/>
          <w:sz w:val="16"/>
          <w:szCs w:val="16"/>
        </w:rPr>
        <w:t>(dacă este cazul)</w:t>
      </w:r>
      <w:r w:rsidR="004326D8" w:rsidRPr="004326D8">
        <w:rPr>
          <w:sz w:val="16"/>
          <w:szCs w:val="16"/>
        </w:rPr>
        <w:t xml:space="preserve"> </w:t>
      </w:r>
      <w:r w:rsidR="004326D8" w:rsidRPr="004326D8">
        <w:rPr>
          <w:sz w:val="16"/>
          <w:szCs w:val="16"/>
        </w:rPr>
        <w:tab/>
      </w:r>
      <w:r w:rsidR="004326D8">
        <w:t xml:space="preserve">       </w:t>
      </w:r>
      <w:r w:rsidRPr="001B543A">
        <w:t xml:space="preserve"> </w:t>
      </w:r>
      <w:r w:rsidRPr="001B543A">
        <w:tab/>
        <w:t xml:space="preserve">    </w:t>
      </w:r>
    </w:p>
    <w:p w:rsidR="0046547C" w:rsidRDefault="0046547C" w:rsidP="0046547C">
      <w:pPr>
        <w:jc w:val="both"/>
        <w:rPr>
          <w:b/>
        </w:rPr>
      </w:pPr>
    </w:p>
    <w:p w:rsidR="00D05D39" w:rsidRPr="00617C49" w:rsidRDefault="00D05D39" w:rsidP="00085752">
      <w:pPr>
        <w:jc w:val="both"/>
        <w:rPr>
          <w:b/>
        </w:rPr>
      </w:pPr>
      <w:r w:rsidRPr="00617C49">
        <w:rPr>
          <w:b/>
        </w:rPr>
        <w:t>Către</w:t>
      </w:r>
      <w:bookmarkStart w:id="0" w:name="_GoBack"/>
      <w:bookmarkEnd w:id="0"/>
    </w:p>
    <w:p w:rsidR="00D05D39" w:rsidRPr="00617C49" w:rsidRDefault="00322C7D" w:rsidP="00322C7D">
      <w:pPr>
        <w:spacing w:line="360" w:lineRule="auto"/>
        <w:ind w:firstLine="708"/>
        <w:jc w:val="center"/>
        <w:rPr>
          <w:b/>
        </w:rPr>
      </w:pPr>
      <w:r w:rsidRPr="00617C49">
        <w:rPr>
          <w:b/>
        </w:rPr>
        <w:t xml:space="preserve">CONDUCEREA UNIVERSITĂŢII DE MEDICINĂ ŞI FARMACIE  </w:t>
      </w:r>
      <w:r>
        <w:rPr>
          <w:b/>
        </w:rPr>
        <w:t>,,</w:t>
      </w:r>
      <w:r w:rsidRPr="00617C49">
        <w:rPr>
          <w:b/>
        </w:rPr>
        <w:t>VICTOR BABEŞ” DIN  TIMIŞOARA,</w:t>
      </w:r>
    </w:p>
    <w:p w:rsidR="00216B0E" w:rsidRDefault="000F3C2C" w:rsidP="00216B0E">
      <w:pPr>
        <w:tabs>
          <w:tab w:val="left" w:pos="426"/>
        </w:tabs>
        <w:ind w:right="-34"/>
        <w:jc w:val="both"/>
      </w:pPr>
      <w:r>
        <w:tab/>
      </w:r>
      <w:r w:rsidR="00D05D39" w:rsidRPr="00480EDC">
        <w:t xml:space="preserve">Subsemnatul (a) _____________________________________, ţara _____________, student (ă) </w:t>
      </w:r>
      <w:r w:rsidRPr="00480EDC">
        <w:t xml:space="preserve">doctorand(ă) </w:t>
      </w:r>
      <w:r w:rsidR="00D05D39" w:rsidRPr="00480EDC">
        <w:t xml:space="preserve">în anul _____, an universitar _____________, </w:t>
      </w:r>
      <w:r w:rsidR="00676DFB" w:rsidRPr="00480EDC">
        <w:t>forma</w:t>
      </w:r>
      <w:r w:rsidRPr="00480EDC">
        <w:t xml:space="preserve"> de învătământ</w:t>
      </w:r>
      <w:r w:rsidR="00676DFB" w:rsidRPr="00480EDC">
        <w:t xml:space="preserve"> cu frecvență</w:t>
      </w:r>
      <w:r w:rsidRPr="00480EDC">
        <w:t>/fără frecvență</w:t>
      </w:r>
      <w:r w:rsidR="00676DFB" w:rsidRPr="00480EDC">
        <w:t>,</w:t>
      </w:r>
      <w:r w:rsidRPr="00480EDC">
        <w:t xml:space="preserve"> regimul de finanțare (buget/cu taxă),</w:t>
      </w:r>
      <w:r w:rsidR="00676DFB" w:rsidRPr="00480EDC">
        <w:t xml:space="preserve"> domeniul ___________________________________, având conducător de doctorat pe </w:t>
      </w:r>
      <w:r w:rsidR="00714CC2" w:rsidRPr="00480EDC">
        <w:t>___________________</w:t>
      </w:r>
      <w:r w:rsidR="00BF6F5C">
        <w:t>_______________________</w:t>
      </w:r>
      <w:r w:rsidR="00714CC2" w:rsidRPr="00480EDC">
        <w:t>___,</w:t>
      </w:r>
      <w:r w:rsidR="00216B0E" w:rsidRPr="00216B0E">
        <w:t xml:space="preserve"> </w:t>
      </w:r>
      <w:r w:rsidR="00216B0E">
        <w:t>și (dacă este</w:t>
      </w:r>
    </w:p>
    <w:p w:rsidR="00676DFB" w:rsidRPr="00951157" w:rsidRDefault="00216B0E" w:rsidP="00216B0E">
      <w:pPr>
        <w:tabs>
          <w:tab w:val="left" w:pos="426"/>
        </w:tabs>
        <w:ind w:right="-34"/>
        <w:jc w:val="both"/>
      </w:pPr>
      <w:r>
        <w:t xml:space="preserve">cazul) conducător de doctorat cotutelă _________________________________________, </w:t>
      </w:r>
      <w:r w:rsidR="00676DFB" w:rsidRPr="00480EDC">
        <w:t>prin prezenta</w:t>
      </w:r>
      <w:r w:rsidR="00714CC2" w:rsidRPr="00480EDC">
        <w:t>,</w:t>
      </w:r>
      <w:r w:rsidR="00676DFB" w:rsidRPr="00480EDC">
        <w:t xml:space="preserve"> vă rog să-mi aprobaţi </w:t>
      </w:r>
      <w:r w:rsidR="00886092" w:rsidRPr="00951157">
        <w:rPr>
          <w:b/>
        </w:rPr>
        <w:t>ÎNTRERUPEREA STUDIILOR</w:t>
      </w:r>
      <w:r w:rsidR="00886092" w:rsidRPr="00951157">
        <w:t xml:space="preserve"> </w:t>
      </w:r>
      <w:r w:rsidR="00886092" w:rsidRPr="00951157">
        <w:rPr>
          <w:b/>
        </w:rPr>
        <w:t>UNIVERSITARE DE DOCTORAT</w:t>
      </w:r>
      <w:r w:rsidR="00886092" w:rsidRPr="00951157">
        <w:t xml:space="preserve"> </w:t>
      </w:r>
      <w:r w:rsidR="00676DFB" w:rsidRPr="00951157">
        <w:t>pe o perioadă de ____ luni</w:t>
      </w:r>
      <w:r w:rsidR="00714CC2" w:rsidRPr="00951157">
        <w:t>, pentru anul universitar ______________, din următoarele motive:</w:t>
      </w:r>
      <w:r w:rsidR="00676DFB" w:rsidRPr="00951157">
        <w:t xml:space="preserve"> </w:t>
      </w:r>
    </w:p>
    <w:p w:rsidR="00FB0304" w:rsidRPr="00FB0304" w:rsidRDefault="00FB0304" w:rsidP="00FB0304">
      <w:pPr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color w:val="000000"/>
          <w:lang w:eastAsia="en-GB"/>
        </w:rPr>
      </w:pPr>
      <w:r>
        <w:rPr>
          <w:rFonts w:eastAsia="Calibri"/>
          <w:color w:val="000000"/>
          <w:lang w:eastAsia="en-GB"/>
        </w:rPr>
        <w:t xml:space="preserve">󠄀 </w:t>
      </w:r>
      <w:r w:rsidRPr="00FB0304">
        <w:rPr>
          <w:rFonts w:eastAsia="Calibri"/>
          <w:color w:val="000000"/>
          <w:lang w:eastAsia="en-GB"/>
        </w:rPr>
        <w:t xml:space="preserve">concedii medicale (motivate de accidente cu vătămări corporale grave atestate de către medici specialiști, contactarea unor boli grave/cronice care necesită tratament de lungă durată); </w:t>
      </w:r>
    </w:p>
    <w:p w:rsidR="00FB0304" w:rsidRPr="00FB0304" w:rsidRDefault="00FB0304" w:rsidP="00FB0304">
      <w:pPr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color w:val="000000"/>
          <w:lang w:eastAsia="en-GB"/>
        </w:rPr>
      </w:pPr>
      <w:r>
        <w:rPr>
          <w:rFonts w:eastAsia="Calibri"/>
          <w:color w:val="000000"/>
          <w:lang w:eastAsia="en-GB"/>
        </w:rPr>
        <w:t xml:space="preserve">󠄀 </w:t>
      </w:r>
      <w:r w:rsidRPr="00FB0304">
        <w:rPr>
          <w:rFonts w:eastAsia="Calibri"/>
          <w:color w:val="000000"/>
          <w:lang w:eastAsia="en-GB"/>
        </w:rPr>
        <w:t xml:space="preserve">concedii medicale maternale (în cazul sarcinii, lăuziei, concediu postnatal) </w:t>
      </w:r>
    </w:p>
    <w:p w:rsidR="00FB0304" w:rsidRPr="00FB0304" w:rsidRDefault="00FB0304" w:rsidP="00322C7D">
      <w:pPr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color w:val="000000"/>
          <w:lang w:eastAsia="en-GB"/>
        </w:rPr>
      </w:pPr>
      <w:r>
        <w:rPr>
          <w:rFonts w:eastAsia="Calibri"/>
          <w:color w:val="000000"/>
          <w:lang w:eastAsia="en-GB"/>
        </w:rPr>
        <w:t xml:space="preserve">󠄀 </w:t>
      </w:r>
      <w:r w:rsidRPr="00FB0304">
        <w:rPr>
          <w:rFonts w:eastAsia="Calibri"/>
          <w:color w:val="000000"/>
          <w:lang w:eastAsia="en-GB"/>
        </w:rPr>
        <w:t xml:space="preserve">concediu pentru creștere și îngrijire copil; </w:t>
      </w:r>
    </w:p>
    <w:p w:rsidR="00FB0304" w:rsidRPr="00FB0304" w:rsidRDefault="00FB0304" w:rsidP="00322C7D">
      <w:pPr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color w:val="000000"/>
          <w:lang w:eastAsia="en-GB"/>
        </w:rPr>
        <w:t xml:space="preserve">󠄀 </w:t>
      </w:r>
      <w:r w:rsidRPr="00FB0304">
        <w:rPr>
          <w:rFonts w:eastAsia="Calibri"/>
          <w:color w:val="000000"/>
          <w:lang w:eastAsia="en-GB"/>
        </w:rPr>
        <w:t>situațiile de forță majoră;</w:t>
      </w:r>
    </w:p>
    <w:p w:rsidR="00FB0304" w:rsidRPr="00FB0304" w:rsidRDefault="00FB0304" w:rsidP="00322C7D">
      <w:pPr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color w:val="000000"/>
          <w:lang w:eastAsia="en-GB"/>
        </w:rPr>
        <w:t xml:space="preserve">󠄀 </w:t>
      </w:r>
      <w:r w:rsidRPr="00FB0304">
        <w:rPr>
          <w:rFonts w:eastAsia="Calibri"/>
          <w:color w:val="000000"/>
          <w:lang w:eastAsia="en-GB"/>
        </w:rPr>
        <w:t>alte</w:t>
      </w:r>
      <w:r w:rsidRPr="00FB0304">
        <w:rPr>
          <w:rFonts w:eastAsia="Calibri"/>
        </w:rPr>
        <w:t xml:space="preserve"> motive temeinice.</w:t>
      </w:r>
    </w:p>
    <w:p w:rsidR="00480EDC" w:rsidRDefault="00772741" w:rsidP="00322C7D">
      <w:pPr>
        <w:ind w:firstLine="720"/>
        <w:jc w:val="both"/>
      </w:pPr>
      <w:r>
        <w:t>Anexez următoarele documente justificative: _______________________________</w:t>
      </w:r>
    </w:p>
    <w:p w:rsidR="00EB297E" w:rsidRDefault="00EB297E" w:rsidP="00950B62">
      <w:pPr>
        <w:jc w:val="both"/>
      </w:pPr>
    </w:p>
    <w:p w:rsidR="00D05D39" w:rsidRPr="00617C49" w:rsidRDefault="00D05D39" w:rsidP="00950B62">
      <w:pPr>
        <w:jc w:val="both"/>
      </w:pPr>
      <w:r w:rsidRPr="00617C49">
        <w:t>Data, __________</w:t>
      </w:r>
      <w:r w:rsidRPr="00617C49">
        <w:tab/>
      </w:r>
      <w:r w:rsidRPr="00617C49">
        <w:tab/>
      </w:r>
      <w:r w:rsidRPr="00617C49">
        <w:tab/>
        <w:t>Semnătura</w:t>
      </w:r>
      <w:r w:rsidR="00075F74">
        <w:t xml:space="preserve"> (student doctorand)</w:t>
      </w:r>
      <w:r w:rsidRPr="00617C49">
        <w:t xml:space="preserve">, </w:t>
      </w:r>
      <w:r w:rsidR="00075F74">
        <w:t xml:space="preserve">  </w:t>
      </w:r>
      <w:r w:rsidRPr="00617C49">
        <w:t>____________</w:t>
      </w:r>
    </w:p>
    <w:p w:rsidR="00950B62" w:rsidRDefault="00950B62" w:rsidP="00950B62">
      <w:pPr>
        <w:jc w:val="both"/>
        <w:rPr>
          <w:sz w:val="22"/>
          <w:szCs w:val="22"/>
        </w:rPr>
      </w:pPr>
    </w:p>
    <w:p w:rsidR="00D05D39" w:rsidRPr="00617C49" w:rsidRDefault="00D05D39" w:rsidP="00950B62">
      <w:pPr>
        <w:jc w:val="both"/>
        <w:rPr>
          <w:sz w:val="22"/>
          <w:szCs w:val="22"/>
        </w:rPr>
      </w:pPr>
      <w:r w:rsidRPr="00617C49">
        <w:rPr>
          <w:sz w:val="22"/>
          <w:szCs w:val="22"/>
        </w:rPr>
        <w:t>SITUAŢIA ŞCOLARĂ:</w:t>
      </w:r>
    </w:p>
    <w:p w:rsidR="00D05D39" w:rsidRPr="00617C49" w:rsidRDefault="00D05D39" w:rsidP="00D05D3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>Anul de studiu_____________Anul universitar_________________</w:t>
      </w:r>
      <w:r w:rsidR="00950B62">
        <w:rPr>
          <w:sz w:val="22"/>
          <w:szCs w:val="22"/>
        </w:rPr>
        <w:t xml:space="preserve">  </w:t>
      </w:r>
      <w:r w:rsidR="00950B62" w:rsidRPr="00617C49"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D05D39" w:rsidRPr="00617C49" w:rsidRDefault="00D05D39" w:rsidP="00D05D3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>Anul de studiu_____________Anul universitar_________________</w:t>
      </w:r>
      <w:r w:rsidR="00950B62" w:rsidRPr="00617C49">
        <w:rPr>
          <w:sz w:val="22"/>
          <w:szCs w:val="22"/>
        </w:rPr>
        <w:t xml:space="preserve"> </w:t>
      </w:r>
      <w:r w:rsidR="00950B62"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D05D39" w:rsidRPr="00617C49" w:rsidRDefault="00D05D39" w:rsidP="00D05D3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>Anul de studiu_____________Anul universitar_________________</w:t>
      </w:r>
      <w:r w:rsidR="00950B62" w:rsidRPr="00617C49">
        <w:rPr>
          <w:sz w:val="22"/>
          <w:szCs w:val="22"/>
        </w:rPr>
        <w:t xml:space="preserve"> </w:t>
      </w:r>
      <w:r w:rsidR="00950B62"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D05D39" w:rsidRPr="00617C49" w:rsidRDefault="00D05D39" w:rsidP="00D05D3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>Anul de studiu_____________Anul universitar_________________</w:t>
      </w:r>
      <w:r w:rsidR="00950B62" w:rsidRPr="00617C49">
        <w:rPr>
          <w:sz w:val="22"/>
          <w:szCs w:val="22"/>
        </w:rPr>
        <w:t xml:space="preserve"> </w:t>
      </w:r>
      <w:r w:rsidR="00950B62"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D05D39" w:rsidRPr="00617C49" w:rsidRDefault="00D05D39" w:rsidP="00D05D39">
      <w:pPr>
        <w:ind w:left="4956" w:hanging="4956"/>
        <w:jc w:val="both"/>
        <w:rPr>
          <w:sz w:val="22"/>
          <w:szCs w:val="22"/>
        </w:rPr>
      </w:pPr>
      <w:r w:rsidRPr="00617C49">
        <w:rPr>
          <w:sz w:val="22"/>
          <w:szCs w:val="22"/>
        </w:rPr>
        <w:t>Anul de studiu_____________Anul universitar_________________</w:t>
      </w:r>
      <w:r w:rsidR="00950B62" w:rsidRPr="00617C49">
        <w:rPr>
          <w:sz w:val="22"/>
          <w:szCs w:val="22"/>
        </w:rPr>
        <w:t xml:space="preserve"> </w:t>
      </w:r>
      <w:r w:rsidR="00950B62">
        <w:rPr>
          <w:sz w:val="22"/>
          <w:szCs w:val="22"/>
        </w:rPr>
        <w:t xml:space="preserve"> </w:t>
      </w:r>
      <w:r w:rsidRPr="00617C49">
        <w:rPr>
          <w:sz w:val="22"/>
          <w:szCs w:val="22"/>
        </w:rPr>
        <w:t>_____________</w:t>
      </w:r>
    </w:p>
    <w:p w:rsidR="00D05D39" w:rsidRPr="00617C49" w:rsidRDefault="00D05D39" w:rsidP="00322C7D">
      <w:pPr>
        <w:ind w:left="5664" w:hanging="4944"/>
        <w:jc w:val="both"/>
        <w:rPr>
          <w:u w:val="single"/>
        </w:rPr>
      </w:pPr>
      <w:r w:rsidRPr="00617C49">
        <w:tab/>
      </w:r>
      <w:r w:rsidRPr="00617C49">
        <w:tab/>
      </w:r>
      <w:r w:rsidRPr="00617C49">
        <w:tab/>
        <w:t xml:space="preserve">Secretar </w:t>
      </w:r>
      <w:r w:rsidR="00950B62">
        <w:t>Școala doctorală</w:t>
      </w:r>
      <w:r w:rsidRPr="00617C49">
        <w:t>,</w:t>
      </w:r>
    </w:p>
    <w:p w:rsidR="00D05D39" w:rsidRPr="00617C49" w:rsidRDefault="00D05D39" w:rsidP="00322C7D">
      <w:pPr>
        <w:jc w:val="both"/>
        <w:rPr>
          <w:sz w:val="20"/>
          <w:szCs w:val="20"/>
        </w:rPr>
      </w:pPr>
      <w:r w:rsidRPr="00617C49">
        <w:rPr>
          <w:sz w:val="20"/>
          <w:szCs w:val="20"/>
        </w:rPr>
        <w:t>SITUAŢIA FINANCIARĂ A STUDENTULUI:</w:t>
      </w:r>
    </w:p>
    <w:p w:rsidR="00D05D39" w:rsidRPr="00617C49" w:rsidRDefault="00D05D39" w:rsidP="00322C7D">
      <w:pPr>
        <w:jc w:val="both"/>
        <w:rPr>
          <w:sz w:val="20"/>
          <w:szCs w:val="20"/>
          <w:u w:val="single"/>
        </w:rPr>
      </w:pPr>
      <w:r w:rsidRPr="00617C49">
        <w:rPr>
          <w:sz w:val="20"/>
          <w:szCs w:val="20"/>
        </w:rPr>
        <w:t>ACHITAT – taxa pentru anul universitar</w:t>
      </w:r>
      <w:r w:rsidRPr="00617C49">
        <w:rPr>
          <w:sz w:val="20"/>
          <w:szCs w:val="20"/>
          <w:u w:val="single"/>
        </w:rPr>
        <w:tab/>
      </w:r>
      <w:r w:rsidRPr="00617C49">
        <w:rPr>
          <w:sz w:val="20"/>
          <w:szCs w:val="20"/>
          <w:u w:val="single"/>
        </w:rPr>
        <w:tab/>
      </w:r>
      <w:r w:rsidRPr="00617C49">
        <w:rPr>
          <w:sz w:val="20"/>
          <w:szCs w:val="20"/>
          <w:u w:val="single"/>
        </w:rPr>
        <w:tab/>
      </w:r>
    </w:p>
    <w:p w:rsidR="0017503F" w:rsidRPr="00EF3C42" w:rsidRDefault="00D05D39" w:rsidP="00EF3C42">
      <w:pPr>
        <w:jc w:val="both"/>
        <w:rPr>
          <w:i/>
          <w:sz w:val="18"/>
          <w:szCs w:val="18"/>
        </w:rPr>
      </w:pPr>
      <w:r w:rsidRPr="00617C49">
        <w:rPr>
          <w:sz w:val="20"/>
          <w:szCs w:val="20"/>
        </w:rPr>
        <w:t>Admin.</w:t>
      </w:r>
      <w:r w:rsidR="009F22F1">
        <w:rPr>
          <w:sz w:val="20"/>
          <w:szCs w:val="20"/>
        </w:rPr>
        <w:t xml:space="preserve"> </w:t>
      </w:r>
      <w:r w:rsidRPr="00617C49">
        <w:rPr>
          <w:sz w:val="20"/>
          <w:szCs w:val="20"/>
        </w:rPr>
        <w:t xml:space="preserve">financiar: </w:t>
      </w:r>
      <w:r w:rsidRPr="00617C49">
        <w:rPr>
          <w:sz w:val="20"/>
          <w:szCs w:val="20"/>
          <w:u w:val="single"/>
        </w:rPr>
        <w:tab/>
      </w:r>
      <w:r w:rsidRPr="00617C49">
        <w:rPr>
          <w:sz w:val="20"/>
          <w:szCs w:val="20"/>
          <w:u w:val="single"/>
        </w:rPr>
        <w:tab/>
      </w:r>
      <w:r w:rsidRPr="00617C49">
        <w:rPr>
          <w:sz w:val="20"/>
          <w:szCs w:val="20"/>
          <w:u w:val="single"/>
        </w:rPr>
        <w:tab/>
      </w:r>
      <w:r w:rsidRPr="00617C49">
        <w:rPr>
          <w:sz w:val="20"/>
          <w:szCs w:val="20"/>
          <w:u w:val="single"/>
        </w:rPr>
        <w:tab/>
      </w:r>
      <w:r w:rsidRPr="00617C49">
        <w:rPr>
          <w:sz w:val="20"/>
          <w:szCs w:val="20"/>
          <w:u w:val="single"/>
        </w:rPr>
        <w:tab/>
      </w:r>
      <w:r w:rsidR="009F22F1">
        <w:rPr>
          <w:sz w:val="20"/>
          <w:szCs w:val="20"/>
          <w:u w:val="single"/>
        </w:rPr>
        <w:t>(</w:t>
      </w:r>
      <w:r w:rsidR="009F22F1" w:rsidRPr="009F22F1">
        <w:rPr>
          <w:sz w:val="16"/>
          <w:szCs w:val="16"/>
        </w:rPr>
        <w:t>n</w:t>
      </w:r>
      <w:r w:rsidRPr="009F22F1">
        <w:rPr>
          <w:sz w:val="16"/>
          <w:szCs w:val="16"/>
        </w:rPr>
        <w:t>um</w:t>
      </w:r>
      <w:r w:rsidRPr="00617C49">
        <w:rPr>
          <w:sz w:val="16"/>
          <w:szCs w:val="16"/>
        </w:rPr>
        <w:t>e, prenume, semnătură)</w:t>
      </w:r>
      <w:r w:rsidRPr="00617C49">
        <w:rPr>
          <w:i/>
          <w:sz w:val="18"/>
          <w:szCs w:val="18"/>
        </w:rPr>
        <w:tab/>
      </w:r>
    </w:p>
    <w:sectPr w:rsidR="0017503F" w:rsidRPr="00EF3C42" w:rsidSect="006C3946">
      <w:headerReference w:type="default" r:id="rId8"/>
      <w:footerReference w:type="default" r:id="rId9"/>
      <w:pgSz w:w="11906" w:h="16838"/>
      <w:pgMar w:top="284" w:right="1080" w:bottom="1440" w:left="1080" w:header="6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EE0" w:rsidRDefault="00CF3EE0" w:rsidP="00D2536B">
      <w:r>
        <w:separator/>
      </w:r>
    </w:p>
  </w:endnote>
  <w:endnote w:type="continuationSeparator" w:id="0">
    <w:p w:rsidR="00CF3EE0" w:rsidRDefault="00CF3EE0" w:rsidP="00D2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DIN Pro Regular">
    <w:altName w:val="Times New Roman"/>
    <w:charset w:val="00"/>
    <w:family w:val="swiss"/>
    <w:pitch w:val="variable"/>
    <w:sig w:usb0="00000001" w:usb1="4000207B" w:usb2="00000008" w:usb3="00000000" w:csb0="0000009F" w:csb1="00000000"/>
  </w:font>
  <w:font w:name="Montserrat SemiBold">
    <w:altName w:val="Courier New"/>
    <w:charset w:val="00"/>
    <w:family w:val="auto"/>
    <w:pitch w:val="default"/>
  </w:font>
  <w:font w:name="Montserrat Medium">
    <w:altName w:val="Courier New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9BA" w:rsidRPr="00805E70" w:rsidRDefault="007019BA" w:rsidP="00E96C27">
    <w:pPr>
      <w:tabs>
        <w:tab w:val="center" w:pos="4680"/>
        <w:tab w:val="center" w:pos="4873"/>
        <w:tab w:val="left" w:pos="8298"/>
        <w:tab w:val="right" w:pos="9360"/>
      </w:tabs>
      <w:jc w:val="center"/>
      <w:rPr>
        <w:rFonts w:ascii="Montserrat SemiBold" w:hAnsi="Montserrat SemiBold" w:cs="DIN Pro Regular"/>
        <w:color w:val="06234A"/>
        <w:sz w:val="12"/>
        <w:szCs w:val="12"/>
      </w:rPr>
    </w:pPr>
    <w:r w:rsidRPr="00224410">
      <w:rPr>
        <w:rFonts w:ascii="DIN Pro Regular" w:hAnsi="DIN Pro Regular" w:cs="DIN Pro Regular"/>
        <w:lang w:val="en-US"/>
      </w:rPr>
      <w:fldChar w:fldCharType="begin"/>
    </w:r>
    <w:r w:rsidRPr="00224410">
      <w:rPr>
        <w:rFonts w:ascii="DIN Pro Regular" w:hAnsi="DIN Pro Regular" w:cs="DIN Pro Regular"/>
        <w:lang w:val="en-US"/>
      </w:rPr>
      <w:instrText xml:space="preserve"> MACROBUTTON  ActualizareCâmpuri </w:instrText>
    </w:r>
    <w:r w:rsidRPr="00224410">
      <w:rPr>
        <w:rFonts w:ascii="DIN Pro Regular" w:hAnsi="DIN Pro Regular" w:cs="DIN Pro Regular"/>
        <w:lang w:val="en-US"/>
      </w:rPr>
      <w:fldChar w:fldCharType="end"/>
    </w:r>
    <w:r w:rsidRPr="00805E70">
      <w:rPr>
        <w:rFonts w:ascii="Montserrat SemiBold" w:hAnsi="Montserrat SemiBold" w:cs="DIN Pro Regular"/>
        <w:color w:val="06234A"/>
        <w:sz w:val="16"/>
        <w:szCs w:val="16"/>
      </w:rPr>
      <w:t>Consiliul pentru Studii Universitare de Doctorat</w:t>
    </w:r>
  </w:p>
  <w:p w:rsidR="007019BA" w:rsidRPr="00805E70" w:rsidRDefault="007019BA" w:rsidP="00E96C27">
    <w:pPr>
      <w:tabs>
        <w:tab w:val="left" w:pos="4620"/>
        <w:tab w:val="center" w:pos="4680"/>
        <w:tab w:val="center" w:pos="4873"/>
        <w:tab w:val="left" w:pos="8298"/>
        <w:tab w:val="right" w:pos="9360"/>
      </w:tabs>
      <w:rPr>
        <w:rFonts w:ascii="Montserrat SemiBold" w:hAnsi="Montserrat SemiBold" w:cs="DIN Pro Regular"/>
        <w:color w:val="06234A"/>
        <w:sz w:val="12"/>
        <w:szCs w:val="12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1008380</wp:posOffset>
          </wp:positionH>
          <wp:positionV relativeFrom="paragraph">
            <wp:posOffset>44450</wp:posOffset>
          </wp:positionV>
          <wp:extent cx="4324985" cy="54610"/>
          <wp:effectExtent l="0" t="0" r="0" b="0"/>
          <wp:wrapNone/>
          <wp:docPr id="51" name="Picture 10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05E70">
      <w:rPr>
        <w:rFonts w:ascii="Montserrat SemiBold" w:hAnsi="Montserrat SemiBold" w:cs="DIN Pro Regular"/>
        <w:color w:val="06234A"/>
        <w:sz w:val="12"/>
        <w:szCs w:val="12"/>
      </w:rPr>
      <w:tab/>
    </w:r>
    <w:r w:rsidRPr="00805E70">
      <w:rPr>
        <w:rFonts w:ascii="Montserrat SemiBold" w:hAnsi="Montserrat SemiBold" w:cs="DIN Pro Regular"/>
        <w:color w:val="06234A"/>
        <w:sz w:val="12"/>
        <w:szCs w:val="12"/>
      </w:rPr>
      <w:tab/>
    </w:r>
    <w:r w:rsidRPr="00805E70">
      <w:rPr>
        <w:rFonts w:ascii="Montserrat SemiBold" w:hAnsi="Montserrat SemiBold" w:cs="DIN Pro Regular"/>
        <w:color w:val="06234A"/>
        <w:sz w:val="12"/>
        <w:szCs w:val="12"/>
      </w:rPr>
      <w:tab/>
    </w:r>
  </w:p>
  <w:tbl>
    <w:tblPr>
      <w:tblW w:w="2305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493"/>
    </w:tblGrid>
    <w:tr w:rsidR="007019BA" w:rsidRPr="00805E70" w:rsidTr="00203F59">
      <w:trPr>
        <w:tblCellSpacing w:w="14" w:type="dxa"/>
        <w:jc w:val="center"/>
      </w:trPr>
      <w:tc>
        <w:tcPr>
          <w:tcW w:w="4939" w:type="pct"/>
          <w:shd w:val="clear" w:color="auto" w:fill="auto"/>
        </w:tcPr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P-ţa Eftimie Murgu nr. 2, Timişoara,</w:t>
          </w:r>
        </w:p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cod 300041, România</w:t>
          </w:r>
        </w:p>
      </w:tc>
    </w:tr>
    <w:tr w:rsidR="007019BA" w:rsidRPr="00805E70" w:rsidTr="00203F59">
      <w:trPr>
        <w:tblCellSpacing w:w="14" w:type="dxa"/>
        <w:jc w:val="center"/>
      </w:trPr>
      <w:tc>
        <w:tcPr>
          <w:tcW w:w="4939" w:type="pct"/>
          <w:shd w:val="clear" w:color="auto" w:fill="auto"/>
          <w:vAlign w:val="center"/>
        </w:tcPr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Tel: (40)256204250,int 1422</w:t>
          </w:r>
        </w:p>
      </w:tc>
    </w:tr>
    <w:tr w:rsidR="007019BA" w:rsidRPr="00805E70" w:rsidTr="00203F59">
      <w:trPr>
        <w:tblCellSpacing w:w="14" w:type="dxa"/>
        <w:jc w:val="center"/>
      </w:trPr>
      <w:tc>
        <w:tcPr>
          <w:tcW w:w="4939" w:type="pct"/>
          <w:shd w:val="clear" w:color="auto" w:fill="auto"/>
          <w:vAlign w:val="center"/>
        </w:tcPr>
        <w:p w:rsidR="007019BA" w:rsidRPr="00805E70" w:rsidRDefault="007019BA" w:rsidP="00E96C27">
          <w:pPr>
            <w:tabs>
              <w:tab w:val="center" w:pos="4680"/>
              <w:tab w:val="right" w:pos="9360"/>
            </w:tabs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805E70">
            <w:rPr>
              <w:rFonts w:ascii="Montserrat Medium" w:hAnsi="Montserrat Medium" w:cs="Calibri"/>
              <w:sz w:val="12"/>
              <w:szCs w:val="12"/>
            </w:rPr>
            <w:t>Email: doctorat@umft.ro</w:t>
          </w:r>
        </w:p>
      </w:tc>
    </w:tr>
  </w:tbl>
  <w:p w:rsidR="007019BA" w:rsidRPr="00805E70" w:rsidRDefault="007019BA" w:rsidP="00E96C27">
    <w:pPr>
      <w:tabs>
        <w:tab w:val="left" w:pos="4080"/>
      </w:tabs>
      <w:rPr>
        <w:rFonts w:ascii="Montserrat SemiBold" w:hAnsi="Montserrat SemiBold"/>
        <w:color w:val="06234A"/>
        <w:sz w:val="12"/>
        <w:szCs w:val="12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0"/>
          <wp:wrapNone/>
          <wp:docPr id="52" name="Picture 9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05E70">
      <w:rPr>
        <w:rFonts w:ascii="Montserrat SemiBold" w:hAnsi="Montserrat SemiBold"/>
        <w:color w:val="06234A"/>
        <w:sz w:val="12"/>
        <w:szCs w:val="12"/>
      </w:rPr>
      <w:tab/>
    </w:r>
  </w:p>
  <w:p w:rsidR="007019BA" w:rsidRPr="00E96C27" w:rsidRDefault="007019BA" w:rsidP="00E96C27">
    <w:pPr>
      <w:tabs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D70DFA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EE0" w:rsidRDefault="00CF3EE0" w:rsidP="00D2536B">
      <w:r>
        <w:separator/>
      </w:r>
    </w:p>
  </w:footnote>
  <w:footnote w:type="continuationSeparator" w:id="0">
    <w:p w:rsidR="00CF3EE0" w:rsidRDefault="00CF3EE0" w:rsidP="00D25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9BA" w:rsidRDefault="007019BA" w:rsidP="00E96C27">
    <w:pPr>
      <w:pStyle w:val="Header"/>
    </w:pPr>
  </w:p>
  <w:p w:rsidR="007019BA" w:rsidRDefault="007019BA" w:rsidP="00E96C27">
    <w:pPr>
      <w:pStyle w:val="Header"/>
    </w:pPr>
  </w:p>
  <w:p w:rsidR="007019BA" w:rsidRDefault="007019BA" w:rsidP="00FD1084">
    <w:pPr>
      <w:pStyle w:val="Header"/>
      <w:jc w:val="center"/>
    </w:pPr>
    <w:r>
      <w:rPr>
        <w:rFonts w:cs="Calibri"/>
        <w:noProof/>
        <w:color w:val="000000"/>
        <w:lang w:val="en-US" w:eastAsia="en-US"/>
      </w:rPr>
      <w:drawing>
        <wp:inline distT="0" distB="0" distL="0" distR="0" wp14:anchorId="4EF39641" wp14:editId="71D8081D">
          <wp:extent cx="3457575" cy="1044833"/>
          <wp:effectExtent l="0" t="0" r="0" b="3175"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019BA" w:rsidRDefault="007019BA" w:rsidP="00E96C27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6192" behindDoc="1" locked="0" layoutInCell="1" allowOverlap="0">
          <wp:simplePos x="0" y="0"/>
          <wp:positionH relativeFrom="column">
            <wp:posOffset>939800</wp:posOffset>
          </wp:positionH>
          <wp:positionV relativeFrom="paragraph">
            <wp:posOffset>30480</wp:posOffset>
          </wp:positionV>
          <wp:extent cx="4320540" cy="53340"/>
          <wp:effectExtent l="0" t="0" r="0" b="0"/>
          <wp:wrapNone/>
          <wp:docPr id="50" name="Imagine 5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019BA" w:rsidRDefault="007019BA" w:rsidP="001B543A">
    <w:pPr>
      <w:pStyle w:val="Header"/>
      <w:tabs>
        <w:tab w:val="clear" w:pos="4680"/>
        <w:tab w:val="clear" w:pos="9360"/>
        <w:tab w:val="left" w:pos="6915"/>
      </w:tabs>
    </w:pPr>
    <w:r>
      <w:t xml:space="preserve">                            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9076147"/>
    <w:multiLevelType w:val="hybridMultilevel"/>
    <w:tmpl w:val="981FC9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638"/>
        </w:tabs>
        <w:ind w:left="1638" w:hanging="930"/>
      </w:pPr>
      <w:rPr>
        <w:rFonts w:ascii="Times New Roman" w:hAnsi="Times New Roman" w:cs="Times New Roman"/>
      </w:rPr>
    </w:lvl>
  </w:abstractNum>
  <w:abstractNum w:abstractNumId="2" w15:restartNumberingAfterBreak="0">
    <w:nsid w:val="003928C5"/>
    <w:multiLevelType w:val="hybridMultilevel"/>
    <w:tmpl w:val="917265E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7D7408"/>
    <w:multiLevelType w:val="hybridMultilevel"/>
    <w:tmpl w:val="543C1BC0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1DA4749"/>
    <w:multiLevelType w:val="hybridMultilevel"/>
    <w:tmpl w:val="87766118"/>
    <w:lvl w:ilvl="0" w:tplc="3F700196">
      <w:start w:val="1"/>
      <w:numFmt w:val="decimal"/>
      <w:suff w:val="space"/>
      <w:lvlText w:val="(%1)"/>
      <w:lvlJc w:val="left"/>
      <w:pPr>
        <w:ind w:left="735" w:hanging="375"/>
      </w:pPr>
      <w:rPr>
        <w:rFonts w:hint="default"/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2F43BE"/>
    <w:multiLevelType w:val="hybridMultilevel"/>
    <w:tmpl w:val="CFE8B4AA"/>
    <w:lvl w:ilvl="0" w:tplc="788C336E">
      <w:start w:val="1"/>
      <w:numFmt w:val="decimal"/>
      <w:suff w:val="space"/>
      <w:lvlText w:val="(%1)"/>
      <w:lvlJc w:val="left"/>
      <w:pPr>
        <w:ind w:left="6885" w:hanging="405"/>
      </w:pPr>
      <w:rPr>
        <w:rFonts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B13619"/>
    <w:multiLevelType w:val="hybridMultilevel"/>
    <w:tmpl w:val="2C66B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8D7A6B"/>
    <w:multiLevelType w:val="hybridMultilevel"/>
    <w:tmpl w:val="6A302FFE"/>
    <w:lvl w:ilvl="0" w:tplc="CEF294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0" w:hanging="360"/>
      </w:pPr>
    </w:lvl>
    <w:lvl w:ilvl="2" w:tplc="0418001B" w:tentative="1">
      <w:start w:val="1"/>
      <w:numFmt w:val="lowerRoman"/>
      <w:lvlText w:val="%3."/>
      <w:lvlJc w:val="right"/>
      <w:pPr>
        <w:ind w:left="720" w:hanging="180"/>
      </w:pPr>
    </w:lvl>
    <w:lvl w:ilvl="3" w:tplc="0418000F" w:tentative="1">
      <w:start w:val="1"/>
      <w:numFmt w:val="decimal"/>
      <w:lvlText w:val="%4."/>
      <w:lvlJc w:val="left"/>
      <w:pPr>
        <w:ind w:left="1440" w:hanging="360"/>
      </w:pPr>
    </w:lvl>
    <w:lvl w:ilvl="4" w:tplc="04180019" w:tentative="1">
      <w:start w:val="1"/>
      <w:numFmt w:val="lowerLetter"/>
      <w:lvlText w:val="%5."/>
      <w:lvlJc w:val="left"/>
      <w:pPr>
        <w:ind w:left="2160" w:hanging="360"/>
      </w:pPr>
    </w:lvl>
    <w:lvl w:ilvl="5" w:tplc="0418001B" w:tentative="1">
      <w:start w:val="1"/>
      <w:numFmt w:val="lowerRoman"/>
      <w:lvlText w:val="%6."/>
      <w:lvlJc w:val="right"/>
      <w:pPr>
        <w:ind w:left="2880" w:hanging="180"/>
      </w:pPr>
    </w:lvl>
    <w:lvl w:ilvl="6" w:tplc="0418000F" w:tentative="1">
      <w:start w:val="1"/>
      <w:numFmt w:val="decimal"/>
      <w:lvlText w:val="%7."/>
      <w:lvlJc w:val="left"/>
      <w:pPr>
        <w:ind w:left="3600" w:hanging="360"/>
      </w:pPr>
    </w:lvl>
    <w:lvl w:ilvl="7" w:tplc="04180019" w:tentative="1">
      <w:start w:val="1"/>
      <w:numFmt w:val="lowerLetter"/>
      <w:lvlText w:val="%8."/>
      <w:lvlJc w:val="left"/>
      <w:pPr>
        <w:ind w:left="4320" w:hanging="360"/>
      </w:pPr>
    </w:lvl>
    <w:lvl w:ilvl="8" w:tplc="0418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8" w15:restartNumberingAfterBreak="0">
    <w:nsid w:val="0BB22D6E"/>
    <w:multiLevelType w:val="hybridMultilevel"/>
    <w:tmpl w:val="3CEBC00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E94E46"/>
    <w:multiLevelType w:val="hybridMultilevel"/>
    <w:tmpl w:val="356CF166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69724C"/>
    <w:multiLevelType w:val="hybridMultilevel"/>
    <w:tmpl w:val="E5B042DC"/>
    <w:lvl w:ilvl="0" w:tplc="0318099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C52A9C"/>
    <w:multiLevelType w:val="hybridMultilevel"/>
    <w:tmpl w:val="518CB8F6"/>
    <w:lvl w:ilvl="0" w:tplc="42A8BC00">
      <w:start w:val="1"/>
      <w:numFmt w:val="decimal"/>
      <w:lvlText w:val="Art. %1."/>
      <w:lvlJc w:val="left"/>
      <w:pPr>
        <w:ind w:left="6456" w:hanging="360"/>
      </w:pPr>
      <w:rPr>
        <w:rFonts w:ascii="Times New Roman" w:hAnsi="Times New Roman" w:cs="Times New Roman" w:hint="default"/>
        <w:b/>
        <w:i w:val="0"/>
        <w:strike w:val="0"/>
        <w:color w:val="auto"/>
        <w:sz w:val="24"/>
        <w:szCs w:val="24"/>
      </w:rPr>
    </w:lvl>
    <w:lvl w:ilvl="1" w:tplc="85D48FDE">
      <w:start w:val="1"/>
      <w:numFmt w:val="decimalZero"/>
      <w:lvlText w:val="%2."/>
      <w:lvlJc w:val="left"/>
      <w:pPr>
        <w:ind w:left="4553" w:hanging="495"/>
      </w:pPr>
      <w:rPr>
        <w:rFonts w:hint="default"/>
        <w:b/>
      </w:rPr>
    </w:lvl>
    <w:lvl w:ilvl="2" w:tplc="0418001B" w:tentative="1">
      <w:start w:val="1"/>
      <w:numFmt w:val="lowerRoman"/>
      <w:lvlText w:val="%3."/>
      <w:lvlJc w:val="right"/>
      <w:pPr>
        <w:ind w:left="5138" w:hanging="180"/>
      </w:pPr>
    </w:lvl>
    <w:lvl w:ilvl="3" w:tplc="0418000F" w:tentative="1">
      <w:start w:val="1"/>
      <w:numFmt w:val="decimal"/>
      <w:lvlText w:val="%4."/>
      <w:lvlJc w:val="left"/>
      <w:pPr>
        <w:ind w:left="5858" w:hanging="360"/>
      </w:pPr>
    </w:lvl>
    <w:lvl w:ilvl="4" w:tplc="04180019" w:tentative="1">
      <w:start w:val="1"/>
      <w:numFmt w:val="lowerLetter"/>
      <w:lvlText w:val="%5."/>
      <w:lvlJc w:val="left"/>
      <w:pPr>
        <w:ind w:left="6578" w:hanging="360"/>
      </w:pPr>
    </w:lvl>
    <w:lvl w:ilvl="5" w:tplc="0418001B" w:tentative="1">
      <w:start w:val="1"/>
      <w:numFmt w:val="lowerRoman"/>
      <w:lvlText w:val="%6."/>
      <w:lvlJc w:val="right"/>
      <w:pPr>
        <w:ind w:left="7298" w:hanging="180"/>
      </w:pPr>
    </w:lvl>
    <w:lvl w:ilvl="6" w:tplc="0418000F" w:tentative="1">
      <w:start w:val="1"/>
      <w:numFmt w:val="decimal"/>
      <w:lvlText w:val="%7."/>
      <w:lvlJc w:val="left"/>
      <w:pPr>
        <w:ind w:left="8018" w:hanging="360"/>
      </w:pPr>
    </w:lvl>
    <w:lvl w:ilvl="7" w:tplc="04180019" w:tentative="1">
      <w:start w:val="1"/>
      <w:numFmt w:val="lowerLetter"/>
      <w:lvlText w:val="%8."/>
      <w:lvlJc w:val="left"/>
      <w:pPr>
        <w:ind w:left="8738" w:hanging="360"/>
      </w:pPr>
    </w:lvl>
    <w:lvl w:ilvl="8" w:tplc="0418001B" w:tentative="1">
      <w:start w:val="1"/>
      <w:numFmt w:val="lowerRoman"/>
      <w:lvlText w:val="%9."/>
      <w:lvlJc w:val="right"/>
      <w:pPr>
        <w:ind w:left="9458" w:hanging="180"/>
      </w:pPr>
    </w:lvl>
  </w:abstractNum>
  <w:abstractNum w:abstractNumId="12" w15:restartNumberingAfterBreak="0">
    <w:nsid w:val="11023305"/>
    <w:multiLevelType w:val="hybridMultilevel"/>
    <w:tmpl w:val="80B40772"/>
    <w:lvl w:ilvl="0" w:tplc="3072D394">
      <w:start w:val="1"/>
      <w:numFmt w:val="decimal"/>
      <w:suff w:val="space"/>
      <w:lvlText w:val="(%1)"/>
      <w:lvlJc w:val="left"/>
      <w:pPr>
        <w:ind w:left="6840" w:hanging="360"/>
      </w:pPr>
      <w:rPr>
        <w:rFonts w:hint="default"/>
        <w:b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9F71EE"/>
    <w:multiLevelType w:val="hybridMultilevel"/>
    <w:tmpl w:val="B426B5B8"/>
    <w:lvl w:ilvl="0" w:tplc="07466984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75B88"/>
    <w:multiLevelType w:val="hybridMultilevel"/>
    <w:tmpl w:val="8684048A"/>
    <w:lvl w:ilvl="0" w:tplc="577216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6D7D15"/>
    <w:multiLevelType w:val="hybridMultilevel"/>
    <w:tmpl w:val="EA06801C"/>
    <w:lvl w:ilvl="0" w:tplc="359C2B08">
      <w:start w:val="1"/>
      <w:numFmt w:val="decimal"/>
      <w:lvlText w:val="(%1)"/>
      <w:lvlJc w:val="left"/>
      <w:pPr>
        <w:ind w:left="644" w:hanging="360"/>
      </w:pPr>
      <w:rPr>
        <w:rFonts w:ascii="Times New Roman" w:hAnsi="Times New Roman" w:cs="Times New Roman" w:hint="default"/>
        <w:strike w:val="0"/>
        <w:color w:val="auto"/>
        <w:sz w:val="24"/>
        <w:szCs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9D6736"/>
    <w:multiLevelType w:val="hybridMultilevel"/>
    <w:tmpl w:val="669863DC"/>
    <w:lvl w:ilvl="0" w:tplc="15FEF6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1302C6"/>
    <w:multiLevelType w:val="hybridMultilevel"/>
    <w:tmpl w:val="EB583C1C"/>
    <w:lvl w:ilvl="0" w:tplc="76BED9FC">
      <w:numFmt w:val="bullet"/>
      <w:lvlText w:val="-"/>
      <w:lvlJc w:val="left"/>
      <w:pPr>
        <w:ind w:left="3763" w:hanging="360"/>
      </w:pPr>
      <w:rPr>
        <w:rFonts w:ascii="Times New Roman" w:eastAsia="Times New Roman" w:hAnsi="Times New Roman" w:cs="Times New Roman" w:hint="default"/>
        <w:b w:val="0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211016"/>
    <w:multiLevelType w:val="hybridMultilevel"/>
    <w:tmpl w:val="2D50D158"/>
    <w:lvl w:ilvl="0" w:tplc="76BED9FC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  <w:b w:val="0"/>
        <w:color w:val="auto"/>
        <w:sz w:val="24"/>
        <w:szCs w:val="24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30B42215"/>
    <w:multiLevelType w:val="hybridMultilevel"/>
    <w:tmpl w:val="5B5A240C"/>
    <w:lvl w:ilvl="0" w:tplc="853E0B06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33D29"/>
    <w:multiLevelType w:val="hybridMultilevel"/>
    <w:tmpl w:val="231A1806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AE760D"/>
    <w:multiLevelType w:val="hybridMultilevel"/>
    <w:tmpl w:val="3C6A1C02"/>
    <w:lvl w:ilvl="0" w:tplc="F9B405F8">
      <w:start w:val="1"/>
      <w:numFmt w:val="decimal"/>
      <w:suff w:val="space"/>
      <w:lvlText w:val="(%1)"/>
      <w:lvlJc w:val="left"/>
      <w:pPr>
        <w:ind w:left="6840" w:hanging="36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F45403"/>
    <w:multiLevelType w:val="hybridMultilevel"/>
    <w:tmpl w:val="3D7051AE"/>
    <w:lvl w:ilvl="0" w:tplc="11402308">
      <w:start w:val="1"/>
      <w:numFmt w:val="decimal"/>
      <w:lvlText w:val="(%1)"/>
      <w:lvlJc w:val="left"/>
      <w:pPr>
        <w:ind w:left="2345" w:hanging="360"/>
      </w:pPr>
      <w:rPr>
        <w:rFonts w:hint="default"/>
        <w:b w:val="0"/>
        <w:strike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A00BB9"/>
    <w:multiLevelType w:val="hybridMultilevel"/>
    <w:tmpl w:val="E1E24118"/>
    <w:lvl w:ilvl="0" w:tplc="151EA520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24649A"/>
    <w:multiLevelType w:val="hybridMultilevel"/>
    <w:tmpl w:val="7CDA2F98"/>
    <w:lvl w:ilvl="0" w:tplc="A1B08B4C">
      <w:start w:val="1"/>
      <w:numFmt w:val="decimal"/>
      <w:suff w:val="space"/>
      <w:lvlText w:val="(%1)"/>
      <w:lvlJc w:val="left"/>
      <w:pPr>
        <w:ind w:left="73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860B68"/>
    <w:multiLevelType w:val="hybridMultilevel"/>
    <w:tmpl w:val="6E7CE2B4"/>
    <w:lvl w:ilvl="0" w:tplc="D5269180">
      <w:start w:val="1"/>
      <w:numFmt w:val="decimal"/>
      <w:lvlText w:val="(%1)"/>
      <w:lvlJc w:val="left"/>
      <w:pPr>
        <w:ind w:left="4472" w:hanging="360"/>
      </w:pPr>
      <w:rPr>
        <w:rFonts w:hint="default"/>
        <w:strike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CF7317"/>
    <w:multiLevelType w:val="hybridMultilevel"/>
    <w:tmpl w:val="2CE0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C3A5D"/>
    <w:multiLevelType w:val="hybridMultilevel"/>
    <w:tmpl w:val="6DF267D4"/>
    <w:lvl w:ilvl="0" w:tplc="D33E9820">
      <w:start w:val="1"/>
      <w:numFmt w:val="decimal"/>
      <w:lvlText w:val="(%1)"/>
      <w:lvlJc w:val="left"/>
      <w:pPr>
        <w:ind w:left="735" w:hanging="375"/>
      </w:pPr>
      <w:rPr>
        <w:rFonts w:hint="default"/>
        <w:color w:val="00000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660091"/>
    <w:multiLevelType w:val="hybridMultilevel"/>
    <w:tmpl w:val="9484092C"/>
    <w:lvl w:ilvl="0" w:tplc="5BF8A7CC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CA45DE"/>
    <w:multiLevelType w:val="hybridMultilevel"/>
    <w:tmpl w:val="4DCCF146"/>
    <w:lvl w:ilvl="0" w:tplc="BC8A9D80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8E017E"/>
    <w:multiLevelType w:val="hybridMultilevel"/>
    <w:tmpl w:val="C2A49DD4"/>
    <w:lvl w:ilvl="0" w:tplc="76BED9FC"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  <w:b w:val="0"/>
        <w:color w:val="auto"/>
        <w:sz w:val="24"/>
        <w:szCs w:val="24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5D4D102F"/>
    <w:multiLevelType w:val="hybridMultilevel"/>
    <w:tmpl w:val="84BCA90C"/>
    <w:lvl w:ilvl="0" w:tplc="B956B8D0">
      <w:start w:val="1"/>
      <w:numFmt w:val="decimal"/>
      <w:lvlText w:val="Art.%1."/>
      <w:lvlJc w:val="left"/>
      <w:pPr>
        <w:ind w:left="441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42602D"/>
    <w:multiLevelType w:val="hybridMultilevel"/>
    <w:tmpl w:val="F6A26148"/>
    <w:lvl w:ilvl="0" w:tplc="D610A5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C521B"/>
    <w:multiLevelType w:val="hybridMultilevel"/>
    <w:tmpl w:val="8BEECEFA"/>
    <w:lvl w:ilvl="0" w:tplc="074669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804D89"/>
    <w:multiLevelType w:val="hybridMultilevel"/>
    <w:tmpl w:val="E69EC554"/>
    <w:lvl w:ilvl="0" w:tplc="0418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5E35F92"/>
    <w:multiLevelType w:val="hybridMultilevel"/>
    <w:tmpl w:val="3AF2C756"/>
    <w:lvl w:ilvl="0" w:tplc="CA187AF6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 w15:restartNumberingAfterBreak="0">
    <w:nsid w:val="7D0F7AC8"/>
    <w:multiLevelType w:val="hybridMultilevel"/>
    <w:tmpl w:val="3732C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7D43A7"/>
    <w:multiLevelType w:val="hybridMultilevel"/>
    <w:tmpl w:val="520AB722"/>
    <w:lvl w:ilvl="0" w:tplc="F6B8B7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"/>
  </w:num>
  <w:num w:numId="3">
    <w:abstractNumId w:val="28"/>
  </w:num>
  <w:num w:numId="4">
    <w:abstractNumId w:val="7"/>
  </w:num>
  <w:num w:numId="5">
    <w:abstractNumId w:val="16"/>
  </w:num>
  <w:num w:numId="6">
    <w:abstractNumId w:val="3"/>
  </w:num>
  <w:num w:numId="7">
    <w:abstractNumId w:val="29"/>
  </w:num>
  <w:num w:numId="8">
    <w:abstractNumId w:val="6"/>
  </w:num>
  <w:num w:numId="9">
    <w:abstractNumId w:val="19"/>
  </w:num>
  <w:num w:numId="10">
    <w:abstractNumId w:val="27"/>
  </w:num>
  <w:num w:numId="11">
    <w:abstractNumId w:val="9"/>
  </w:num>
  <w:num w:numId="12">
    <w:abstractNumId w:val="20"/>
  </w:num>
  <w:num w:numId="13">
    <w:abstractNumId w:val="1"/>
  </w:num>
  <w:num w:numId="14">
    <w:abstractNumId w:val="36"/>
  </w:num>
  <w:num w:numId="15">
    <w:abstractNumId w:val="34"/>
  </w:num>
  <w:num w:numId="16">
    <w:abstractNumId w:val="8"/>
  </w:num>
  <w:num w:numId="17">
    <w:abstractNumId w:val="0"/>
  </w:num>
  <w:num w:numId="18">
    <w:abstractNumId w:val="37"/>
  </w:num>
  <w:num w:numId="19">
    <w:abstractNumId w:val="14"/>
  </w:num>
  <w:num w:numId="20">
    <w:abstractNumId w:val="17"/>
  </w:num>
  <w:num w:numId="21">
    <w:abstractNumId w:val="11"/>
  </w:num>
  <w:num w:numId="22">
    <w:abstractNumId w:val="35"/>
  </w:num>
  <w:num w:numId="23">
    <w:abstractNumId w:val="26"/>
  </w:num>
  <w:num w:numId="24">
    <w:abstractNumId w:val="32"/>
  </w:num>
  <w:num w:numId="25">
    <w:abstractNumId w:val="23"/>
  </w:num>
  <w:num w:numId="26">
    <w:abstractNumId w:val="25"/>
  </w:num>
  <w:num w:numId="27">
    <w:abstractNumId w:val="33"/>
  </w:num>
  <w:num w:numId="28">
    <w:abstractNumId w:val="12"/>
  </w:num>
  <w:num w:numId="29">
    <w:abstractNumId w:val="21"/>
  </w:num>
  <w:num w:numId="30">
    <w:abstractNumId w:val="13"/>
  </w:num>
  <w:num w:numId="31">
    <w:abstractNumId w:val="22"/>
  </w:num>
  <w:num w:numId="32">
    <w:abstractNumId w:val="5"/>
  </w:num>
  <w:num w:numId="33">
    <w:abstractNumId w:val="24"/>
  </w:num>
  <w:num w:numId="34">
    <w:abstractNumId w:val="4"/>
  </w:num>
  <w:num w:numId="35">
    <w:abstractNumId w:val="10"/>
  </w:num>
  <w:num w:numId="36">
    <w:abstractNumId w:val="18"/>
  </w:num>
  <w:num w:numId="37">
    <w:abstractNumId w:val="30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444"/>
    <w:rsid w:val="000038E0"/>
    <w:rsid w:val="00007C9E"/>
    <w:rsid w:val="00012560"/>
    <w:rsid w:val="00012A22"/>
    <w:rsid w:val="00020444"/>
    <w:rsid w:val="00020F96"/>
    <w:rsid w:val="00021C97"/>
    <w:rsid w:val="00023B81"/>
    <w:rsid w:val="00023BDC"/>
    <w:rsid w:val="00024113"/>
    <w:rsid w:val="00032F80"/>
    <w:rsid w:val="000354D6"/>
    <w:rsid w:val="000423FB"/>
    <w:rsid w:val="00043441"/>
    <w:rsid w:val="00043532"/>
    <w:rsid w:val="00043CC4"/>
    <w:rsid w:val="00045D0F"/>
    <w:rsid w:val="000467EF"/>
    <w:rsid w:val="00047BC2"/>
    <w:rsid w:val="00055EE9"/>
    <w:rsid w:val="00061DCA"/>
    <w:rsid w:val="00064BCC"/>
    <w:rsid w:val="00066952"/>
    <w:rsid w:val="00067404"/>
    <w:rsid w:val="000738B7"/>
    <w:rsid w:val="00075F74"/>
    <w:rsid w:val="00077AC9"/>
    <w:rsid w:val="00082924"/>
    <w:rsid w:val="00083631"/>
    <w:rsid w:val="00084B73"/>
    <w:rsid w:val="00085752"/>
    <w:rsid w:val="00090D44"/>
    <w:rsid w:val="00090F05"/>
    <w:rsid w:val="000935D8"/>
    <w:rsid w:val="00095489"/>
    <w:rsid w:val="00097022"/>
    <w:rsid w:val="00097CC7"/>
    <w:rsid w:val="000A088B"/>
    <w:rsid w:val="000A48F2"/>
    <w:rsid w:val="000A580F"/>
    <w:rsid w:val="000A7F72"/>
    <w:rsid w:val="000B39D6"/>
    <w:rsid w:val="000B5131"/>
    <w:rsid w:val="000C0443"/>
    <w:rsid w:val="000C1930"/>
    <w:rsid w:val="000C6C49"/>
    <w:rsid w:val="000C6C96"/>
    <w:rsid w:val="000D2E4B"/>
    <w:rsid w:val="000D50C6"/>
    <w:rsid w:val="000E00EB"/>
    <w:rsid w:val="000E14AA"/>
    <w:rsid w:val="000E1CCB"/>
    <w:rsid w:val="000E3B9C"/>
    <w:rsid w:val="000E4422"/>
    <w:rsid w:val="000E4441"/>
    <w:rsid w:val="000E5B22"/>
    <w:rsid w:val="000F0041"/>
    <w:rsid w:val="000F3C22"/>
    <w:rsid w:val="000F3C2C"/>
    <w:rsid w:val="000F6406"/>
    <w:rsid w:val="000F735F"/>
    <w:rsid w:val="0010409B"/>
    <w:rsid w:val="00110941"/>
    <w:rsid w:val="00112B3A"/>
    <w:rsid w:val="001206CE"/>
    <w:rsid w:val="00126339"/>
    <w:rsid w:val="00133DBD"/>
    <w:rsid w:val="00135897"/>
    <w:rsid w:val="001358DC"/>
    <w:rsid w:val="00135D83"/>
    <w:rsid w:val="001368A7"/>
    <w:rsid w:val="001371C8"/>
    <w:rsid w:val="00145118"/>
    <w:rsid w:val="00151AFB"/>
    <w:rsid w:val="00153180"/>
    <w:rsid w:val="001545FF"/>
    <w:rsid w:val="001557BB"/>
    <w:rsid w:val="0016289D"/>
    <w:rsid w:val="00162EE3"/>
    <w:rsid w:val="00165F2C"/>
    <w:rsid w:val="00174DB2"/>
    <w:rsid w:val="0017503F"/>
    <w:rsid w:val="001806C4"/>
    <w:rsid w:val="00183374"/>
    <w:rsid w:val="001850D2"/>
    <w:rsid w:val="00185D05"/>
    <w:rsid w:val="00187403"/>
    <w:rsid w:val="001875D4"/>
    <w:rsid w:val="001975E8"/>
    <w:rsid w:val="001A0BB8"/>
    <w:rsid w:val="001A31AB"/>
    <w:rsid w:val="001A5F1D"/>
    <w:rsid w:val="001A65D4"/>
    <w:rsid w:val="001B05B8"/>
    <w:rsid w:val="001B096A"/>
    <w:rsid w:val="001B0D2B"/>
    <w:rsid w:val="001B2071"/>
    <w:rsid w:val="001B543A"/>
    <w:rsid w:val="001B561D"/>
    <w:rsid w:val="001C659E"/>
    <w:rsid w:val="001E34B8"/>
    <w:rsid w:val="001F3648"/>
    <w:rsid w:val="00203CF2"/>
    <w:rsid w:val="00203F59"/>
    <w:rsid w:val="002119BB"/>
    <w:rsid w:val="002130B9"/>
    <w:rsid w:val="002144FE"/>
    <w:rsid w:val="00216B0E"/>
    <w:rsid w:val="00232621"/>
    <w:rsid w:val="00234620"/>
    <w:rsid w:val="002369CD"/>
    <w:rsid w:val="00246863"/>
    <w:rsid w:val="00247BE4"/>
    <w:rsid w:val="00251BFC"/>
    <w:rsid w:val="002523FB"/>
    <w:rsid w:val="0025314C"/>
    <w:rsid w:val="002569D1"/>
    <w:rsid w:val="00271ADB"/>
    <w:rsid w:val="002731A8"/>
    <w:rsid w:val="0027509E"/>
    <w:rsid w:val="00281966"/>
    <w:rsid w:val="00282946"/>
    <w:rsid w:val="00286010"/>
    <w:rsid w:val="00287BD5"/>
    <w:rsid w:val="00296B44"/>
    <w:rsid w:val="002A08CA"/>
    <w:rsid w:val="002A574F"/>
    <w:rsid w:val="002A5A29"/>
    <w:rsid w:val="002A5CA7"/>
    <w:rsid w:val="002A7D76"/>
    <w:rsid w:val="002B648C"/>
    <w:rsid w:val="002B7544"/>
    <w:rsid w:val="002C1602"/>
    <w:rsid w:val="002C28EB"/>
    <w:rsid w:val="002C6A8C"/>
    <w:rsid w:val="002D07B3"/>
    <w:rsid w:val="002D31C0"/>
    <w:rsid w:val="002D3C74"/>
    <w:rsid w:val="002E39C0"/>
    <w:rsid w:val="002F1287"/>
    <w:rsid w:val="002F3AF5"/>
    <w:rsid w:val="002F50CB"/>
    <w:rsid w:val="002F7E14"/>
    <w:rsid w:val="00300947"/>
    <w:rsid w:val="003010C3"/>
    <w:rsid w:val="00303F66"/>
    <w:rsid w:val="003055D6"/>
    <w:rsid w:val="00305F8C"/>
    <w:rsid w:val="00305F92"/>
    <w:rsid w:val="003100D8"/>
    <w:rsid w:val="00310B05"/>
    <w:rsid w:val="0031217D"/>
    <w:rsid w:val="00313344"/>
    <w:rsid w:val="003151DD"/>
    <w:rsid w:val="00315FB6"/>
    <w:rsid w:val="00317B82"/>
    <w:rsid w:val="00322C7D"/>
    <w:rsid w:val="003246B5"/>
    <w:rsid w:val="00324799"/>
    <w:rsid w:val="00330059"/>
    <w:rsid w:val="003311A8"/>
    <w:rsid w:val="00331F42"/>
    <w:rsid w:val="00335776"/>
    <w:rsid w:val="00343227"/>
    <w:rsid w:val="003509BB"/>
    <w:rsid w:val="00352F18"/>
    <w:rsid w:val="0035795F"/>
    <w:rsid w:val="00361416"/>
    <w:rsid w:val="00363E5B"/>
    <w:rsid w:val="00366D36"/>
    <w:rsid w:val="00371CB4"/>
    <w:rsid w:val="0037464D"/>
    <w:rsid w:val="00375893"/>
    <w:rsid w:val="00381F7D"/>
    <w:rsid w:val="00384878"/>
    <w:rsid w:val="00384EEB"/>
    <w:rsid w:val="003851C6"/>
    <w:rsid w:val="003903A3"/>
    <w:rsid w:val="00394223"/>
    <w:rsid w:val="003A603B"/>
    <w:rsid w:val="003C0487"/>
    <w:rsid w:val="003C1518"/>
    <w:rsid w:val="003C1A36"/>
    <w:rsid w:val="003C6C0C"/>
    <w:rsid w:val="003C75DC"/>
    <w:rsid w:val="003D3309"/>
    <w:rsid w:val="003D385E"/>
    <w:rsid w:val="003D3A4E"/>
    <w:rsid w:val="003F161D"/>
    <w:rsid w:val="003F31D0"/>
    <w:rsid w:val="003F3AF8"/>
    <w:rsid w:val="00401A02"/>
    <w:rsid w:val="00401BB5"/>
    <w:rsid w:val="00402D4F"/>
    <w:rsid w:val="0040317C"/>
    <w:rsid w:val="004041B4"/>
    <w:rsid w:val="0040486A"/>
    <w:rsid w:val="00404ED1"/>
    <w:rsid w:val="00406815"/>
    <w:rsid w:val="00412FCB"/>
    <w:rsid w:val="00413473"/>
    <w:rsid w:val="004145F3"/>
    <w:rsid w:val="004154C8"/>
    <w:rsid w:val="00425A67"/>
    <w:rsid w:val="004326D8"/>
    <w:rsid w:val="00440EFD"/>
    <w:rsid w:val="004506F6"/>
    <w:rsid w:val="004508F4"/>
    <w:rsid w:val="00451EDE"/>
    <w:rsid w:val="00452E7A"/>
    <w:rsid w:val="00454C72"/>
    <w:rsid w:val="00456041"/>
    <w:rsid w:val="00461CEE"/>
    <w:rsid w:val="0046430D"/>
    <w:rsid w:val="00464598"/>
    <w:rsid w:val="00464A49"/>
    <w:rsid w:val="0046547C"/>
    <w:rsid w:val="00467504"/>
    <w:rsid w:val="004716FD"/>
    <w:rsid w:val="00477370"/>
    <w:rsid w:val="004807DD"/>
    <w:rsid w:val="004809CE"/>
    <w:rsid w:val="00480EDC"/>
    <w:rsid w:val="00482F14"/>
    <w:rsid w:val="00486F5D"/>
    <w:rsid w:val="004907B0"/>
    <w:rsid w:val="004915CF"/>
    <w:rsid w:val="00494593"/>
    <w:rsid w:val="00494FFD"/>
    <w:rsid w:val="00495618"/>
    <w:rsid w:val="00496B8C"/>
    <w:rsid w:val="00496E66"/>
    <w:rsid w:val="004A0290"/>
    <w:rsid w:val="004A5472"/>
    <w:rsid w:val="004A6341"/>
    <w:rsid w:val="004B07F7"/>
    <w:rsid w:val="004B2E4B"/>
    <w:rsid w:val="004B759F"/>
    <w:rsid w:val="004C7EEC"/>
    <w:rsid w:val="004D1AF2"/>
    <w:rsid w:val="004D6C52"/>
    <w:rsid w:val="004D7E7E"/>
    <w:rsid w:val="004E4843"/>
    <w:rsid w:val="0050032D"/>
    <w:rsid w:val="00502F76"/>
    <w:rsid w:val="00505EEA"/>
    <w:rsid w:val="005216DC"/>
    <w:rsid w:val="00521C4C"/>
    <w:rsid w:val="00525D37"/>
    <w:rsid w:val="00531846"/>
    <w:rsid w:val="0053278F"/>
    <w:rsid w:val="005416F6"/>
    <w:rsid w:val="005439E3"/>
    <w:rsid w:val="005517CA"/>
    <w:rsid w:val="005517F0"/>
    <w:rsid w:val="00554488"/>
    <w:rsid w:val="00556975"/>
    <w:rsid w:val="005655C4"/>
    <w:rsid w:val="00566812"/>
    <w:rsid w:val="005670F4"/>
    <w:rsid w:val="0057299C"/>
    <w:rsid w:val="00572A1D"/>
    <w:rsid w:val="00574F36"/>
    <w:rsid w:val="00575C6E"/>
    <w:rsid w:val="00582172"/>
    <w:rsid w:val="005828A9"/>
    <w:rsid w:val="00582A3F"/>
    <w:rsid w:val="00594D8B"/>
    <w:rsid w:val="00596C2F"/>
    <w:rsid w:val="005A48CD"/>
    <w:rsid w:val="005A7251"/>
    <w:rsid w:val="005B2B74"/>
    <w:rsid w:val="005B4A14"/>
    <w:rsid w:val="005B596D"/>
    <w:rsid w:val="005C2569"/>
    <w:rsid w:val="005C61D5"/>
    <w:rsid w:val="005C774E"/>
    <w:rsid w:val="005D078B"/>
    <w:rsid w:val="005D3CA2"/>
    <w:rsid w:val="005D40EC"/>
    <w:rsid w:val="005D5CEA"/>
    <w:rsid w:val="005E22B7"/>
    <w:rsid w:val="005E590A"/>
    <w:rsid w:val="0060197F"/>
    <w:rsid w:val="00601B5A"/>
    <w:rsid w:val="00601E1F"/>
    <w:rsid w:val="00603E1F"/>
    <w:rsid w:val="00607669"/>
    <w:rsid w:val="00610ADE"/>
    <w:rsid w:val="006158D6"/>
    <w:rsid w:val="00617F04"/>
    <w:rsid w:val="006206A0"/>
    <w:rsid w:val="00621094"/>
    <w:rsid w:val="00621A24"/>
    <w:rsid w:val="00627A36"/>
    <w:rsid w:val="00631F67"/>
    <w:rsid w:val="00636575"/>
    <w:rsid w:val="00642696"/>
    <w:rsid w:val="00643148"/>
    <w:rsid w:val="00651E09"/>
    <w:rsid w:val="00657025"/>
    <w:rsid w:val="006629F2"/>
    <w:rsid w:val="00671BC1"/>
    <w:rsid w:val="00672403"/>
    <w:rsid w:val="00674464"/>
    <w:rsid w:val="00676DFB"/>
    <w:rsid w:val="00677410"/>
    <w:rsid w:val="00677840"/>
    <w:rsid w:val="00685BF9"/>
    <w:rsid w:val="00695040"/>
    <w:rsid w:val="006A1CA7"/>
    <w:rsid w:val="006A4CAA"/>
    <w:rsid w:val="006C00AB"/>
    <w:rsid w:val="006C3946"/>
    <w:rsid w:val="006C6ABB"/>
    <w:rsid w:val="006C6BD4"/>
    <w:rsid w:val="006D345E"/>
    <w:rsid w:val="006D5264"/>
    <w:rsid w:val="006E1172"/>
    <w:rsid w:val="006E568F"/>
    <w:rsid w:val="006E658F"/>
    <w:rsid w:val="006E6AA4"/>
    <w:rsid w:val="006F253D"/>
    <w:rsid w:val="00700C1A"/>
    <w:rsid w:val="00701742"/>
    <w:rsid w:val="007019BA"/>
    <w:rsid w:val="00705DB8"/>
    <w:rsid w:val="007061D1"/>
    <w:rsid w:val="00707457"/>
    <w:rsid w:val="00707B8E"/>
    <w:rsid w:val="007128A2"/>
    <w:rsid w:val="00714CC2"/>
    <w:rsid w:val="00721619"/>
    <w:rsid w:val="00724F5A"/>
    <w:rsid w:val="00727AB8"/>
    <w:rsid w:val="00727F84"/>
    <w:rsid w:val="00731B2F"/>
    <w:rsid w:val="00735C9D"/>
    <w:rsid w:val="00735DB6"/>
    <w:rsid w:val="00737253"/>
    <w:rsid w:val="00740EB8"/>
    <w:rsid w:val="007470DE"/>
    <w:rsid w:val="0074735F"/>
    <w:rsid w:val="00747B05"/>
    <w:rsid w:val="00755818"/>
    <w:rsid w:val="00756058"/>
    <w:rsid w:val="00756E23"/>
    <w:rsid w:val="00757198"/>
    <w:rsid w:val="007614FA"/>
    <w:rsid w:val="00763BA5"/>
    <w:rsid w:val="00770997"/>
    <w:rsid w:val="00772741"/>
    <w:rsid w:val="00777143"/>
    <w:rsid w:val="007806A9"/>
    <w:rsid w:val="00781642"/>
    <w:rsid w:val="00781C49"/>
    <w:rsid w:val="0078370B"/>
    <w:rsid w:val="00784501"/>
    <w:rsid w:val="007866F6"/>
    <w:rsid w:val="0078693A"/>
    <w:rsid w:val="00793F09"/>
    <w:rsid w:val="007956A3"/>
    <w:rsid w:val="007A2DA2"/>
    <w:rsid w:val="007A3D3A"/>
    <w:rsid w:val="007A73F1"/>
    <w:rsid w:val="007A7823"/>
    <w:rsid w:val="007B29A5"/>
    <w:rsid w:val="007B54FD"/>
    <w:rsid w:val="007B57F7"/>
    <w:rsid w:val="007B5A07"/>
    <w:rsid w:val="007B7EC9"/>
    <w:rsid w:val="007C0B45"/>
    <w:rsid w:val="007C1616"/>
    <w:rsid w:val="007C1878"/>
    <w:rsid w:val="007C1D75"/>
    <w:rsid w:val="007C28AF"/>
    <w:rsid w:val="007C3BD2"/>
    <w:rsid w:val="007E2BA8"/>
    <w:rsid w:val="007E458C"/>
    <w:rsid w:val="007F2462"/>
    <w:rsid w:val="007F2C81"/>
    <w:rsid w:val="008024D1"/>
    <w:rsid w:val="00802DE9"/>
    <w:rsid w:val="0080368E"/>
    <w:rsid w:val="008039BE"/>
    <w:rsid w:val="0080568F"/>
    <w:rsid w:val="00806446"/>
    <w:rsid w:val="008066C4"/>
    <w:rsid w:val="00806BD7"/>
    <w:rsid w:val="00812525"/>
    <w:rsid w:val="008177ED"/>
    <w:rsid w:val="00817D1E"/>
    <w:rsid w:val="00822611"/>
    <w:rsid w:val="00824FE5"/>
    <w:rsid w:val="00825EB7"/>
    <w:rsid w:val="00831C20"/>
    <w:rsid w:val="00833147"/>
    <w:rsid w:val="00836741"/>
    <w:rsid w:val="008414F5"/>
    <w:rsid w:val="00852A93"/>
    <w:rsid w:val="0085353A"/>
    <w:rsid w:val="008561D0"/>
    <w:rsid w:val="008631E1"/>
    <w:rsid w:val="00863CFD"/>
    <w:rsid w:val="00870F9F"/>
    <w:rsid w:val="008738B0"/>
    <w:rsid w:val="00874B53"/>
    <w:rsid w:val="008852F4"/>
    <w:rsid w:val="00886092"/>
    <w:rsid w:val="00894328"/>
    <w:rsid w:val="008977FC"/>
    <w:rsid w:val="00897DDB"/>
    <w:rsid w:val="008A0591"/>
    <w:rsid w:val="008A44EC"/>
    <w:rsid w:val="008B6A23"/>
    <w:rsid w:val="008C5715"/>
    <w:rsid w:val="008C5809"/>
    <w:rsid w:val="008C7541"/>
    <w:rsid w:val="008C7E40"/>
    <w:rsid w:val="008D35E4"/>
    <w:rsid w:val="008D3A1C"/>
    <w:rsid w:val="008D588D"/>
    <w:rsid w:val="008D5AD0"/>
    <w:rsid w:val="008E154E"/>
    <w:rsid w:val="008E34AB"/>
    <w:rsid w:val="008F0540"/>
    <w:rsid w:val="008F6DCA"/>
    <w:rsid w:val="009032E9"/>
    <w:rsid w:val="00910625"/>
    <w:rsid w:val="00917D05"/>
    <w:rsid w:val="00917FA0"/>
    <w:rsid w:val="00922B88"/>
    <w:rsid w:val="009269CF"/>
    <w:rsid w:val="00931C9D"/>
    <w:rsid w:val="0093765D"/>
    <w:rsid w:val="009418C5"/>
    <w:rsid w:val="00941F54"/>
    <w:rsid w:val="0094365B"/>
    <w:rsid w:val="00944A3C"/>
    <w:rsid w:val="00945FFD"/>
    <w:rsid w:val="00947D59"/>
    <w:rsid w:val="00950B62"/>
    <w:rsid w:val="00951157"/>
    <w:rsid w:val="009519E6"/>
    <w:rsid w:val="009526F1"/>
    <w:rsid w:val="00956F5D"/>
    <w:rsid w:val="00960571"/>
    <w:rsid w:val="009633E0"/>
    <w:rsid w:val="009667AA"/>
    <w:rsid w:val="009669B9"/>
    <w:rsid w:val="009760A4"/>
    <w:rsid w:val="00976B48"/>
    <w:rsid w:val="009776A5"/>
    <w:rsid w:val="00980409"/>
    <w:rsid w:val="0098117F"/>
    <w:rsid w:val="009911BB"/>
    <w:rsid w:val="009918B6"/>
    <w:rsid w:val="009921D1"/>
    <w:rsid w:val="00992BC3"/>
    <w:rsid w:val="00996815"/>
    <w:rsid w:val="009A6525"/>
    <w:rsid w:val="009B094A"/>
    <w:rsid w:val="009B14B8"/>
    <w:rsid w:val="009B25F9"/>
    <w:rsid w:val="009B70D6"/>
    <w:rsid w:val="009C17DF"/>
    <w:rsid w:val="009C3922"/>
    <w:rsid w:val="009D641C"/>
    <w:rsid w:val="009E2EBD"/>
    <w:rsid w:val="009E4C6C"/>
    <w:rsid w:val="009E725C"/>
    <w:rsid w:val="009F027F"/>
    <w:rsid w:val="009F08C5"/>
    <w:rsid w:val="009F22F1"/>
    <w:rsid w:val="009F4B93"/>
    <w:rsid w:val="00A016DC"/>
    <w:rsid w:val="00A01F36"/>
    <w:rsid w:val="00A02135"/>
    <w:rsid w:val="00A1258D"/>
    <w:rsid w:val="00A1278F"/>
    <w:rsid w:val="00A12E91"/>
    <w:rsid w:val="00A1348F"/>
    <w:rsid w:val="00A14BDE"/>
    <w:rsid w:val="00A16F24"/>
    <w:rsid w:val="00A20FE8"/>
    <w:rsid w:val="00A22D19"/>
    <w:rsid w:val="00A2435D"/>
    <w:rsid w:val="00A2450F"/>
    <w:rsid w:val="00A25595"/>
    <w:rsid w:val="00A26F70"/>
    <w:rsid w:val="00A27ECF"/>
    <w:rsid w:val="00A324EE"/>
    <w:rsid w:val="00A43B3C"/>
    <w:rsid w:val="00A457CE"/>
    <w:rsid w:val="00A46FB1"/>
    <w:rsid w:val="00A5401D"/>
    <w:rsid w:val="00A55359"/>
    <w:rsid w:val="00A56951"/>
    <w:rsid w:val="00A56D78"/>
    <w:rsid w:val="00A6473A"/>
    <w:rsid w:val="00A72FAC"/>
    <w:rsid w:val="00A7303B"/>
    <w:rsid w:val="00A762B4"/>
    <w:rsid w:val="00A76E37"/>
    <w:rsid w:val="00A771AE"/>
    <w:rsid w:val="00A77905"/>
    <w:rsid w:val="00A8219C"/>
    <w:rsid w:val="00A86FEE"/>
    <w:rsid w:val="00A908C2"/>
    <w:rsid w:val="00A93E70"/>
    <w:rsid w:val="00AA02C1"/>
    <w:rsid w:val="00AA3E9B"/>
    <w:rsid w:val="00AB1260"/>
    <w:rsid w:val="00AB3487"/>
    <w:rsid w:val="00AB44EC"/>
    <w:rsid w:val="00AB6C69"/>
    <w:rsid w:val="00AB7FC6"/>
    <w:rsid w:val="00AC4F2B"/>
    <w:rsid w:val="00AD07F2"/>
    <w:rsid w:val="00AD55D4"/>
    <w:rsid w:val="00AD56C0"/>
    <w:rsid w:val="00AE4159"/>
    <w:rsid w:val="00AE4901"/>
    <w:rsid w:val="00AE6D99"/>
    <w:rsid w:val="00AF0E07"/>
    <w:rsid w:val="00AF23A4"/>
    <w:rsid w:val="00AF38CA"/>
    <w:rsid w:val="00AF4F86"/>
    <w:rsid w:val="00AF5BE7"/>
    <w:rsid w:val="00B04174"/>
    <w:rsid w:val="00B05C42"/>
    <w:rsid w:val="00B128A1"/>
    <w:rsid w:val="00B15B68"/>
    <w:rsid w:val="00B24820"/>
    <w:rsid w:val="00B260BB"/>
    <w:rsid w:val="00B26246"/>
    <w:rsid w:val="00B27293"/>
    <w:rsid w:val="00B42AC5"/>
    <w:rsid w:val="00B430EC"/>
    <w:rsid w:val="00B4345C"/>
    <w:rsid w:val="00B4785E"/>
    <w:rsid w:val="00B53F85"/>
    <w:rsid w:val="00B53F90"/>
    <w:rsid w:val="00B561D8"/>
    <w:rsid w:val="00B6046E"/>
    <w:rsid w:val="00B6194E"/>
    <w:rsid w:val="00B62F45"/>
    <w:rsid w:val="00B65A2D"/>
    <w:rsid w:val="00B73565"/>
    <w:rsid w:val="00B76EC4"/>
    <w:rsid w:val="00B81A7D"/>
    <w:rsid w:val="00B82EBB"/>
    <w:rsid w:val="00B83776"/>
    <w:rsid w:val="00B94FA9"/>
    <w:rsid w:val="00B96D3E"/>
    <w:rsid w:val="00BA13FB"/>
    <w:rsid w:val="00BA6F79"/>
    <w:rsid w:val="00BB0512"/>
    <w:rsid w:val="00BB7250"/>
    <w:rsid w:val="00BB7B65"/>
    <w:rsid w:val="00BC2229"/>
    <w:rsid w:val="00BC4D82"/>
    <w:rsid w:val="00BC4FD6"/>
    <w:rsid w:val="00BC51EB"/>
    <w:rsid w:val="00BD0D20"/>
    <w:rsid w:val="00BD2E70"/>
    <w:rsid w:val="00BD34AA"/>
    <w:rsid w:val="00BD47DE"/>
    <w:rsid w:val="00BD4FC2"/>
    <w:rsid w:val="00BD6B4C"/>
    <w:rsid w:val="00BD74EB"/>
    <w:rsid w:val="00BE0930"/>
    <w:rsid w:val="00BE3534"/>
    <w:rsid w:val="00BE3E37"/>
    <w:rsid w:val="00BE5CBF"/>
    <w:rsid w:val="00BE5F08"/>
    <w:rsid w:val="00BE691A"/>
    <w:rsid w:val="00BF17BE"/>
    <w:rsid w:val="00BF4B99"/>
    <w:rsid w:val="00BF6F5C"/>
    <w:rsid w:val="00C024FC"/>
    <w:rsid w:val="00C0356C"/>
    <w:rsid w:val="00C0513F"/>
    <w:rsid w:val="00C115BD"/>
    <w:rsid w:val="00C2283B"/>
    <w:rsid w:val="00C23F06"/>
    <w:rsid w:val="00C31BE3"/>
    <w:rsid w:val="00C31CE9"/>
    <w:rsid w:val="00C36894"/>
    <w:rsid w:val="00C36F81"/>
    <w:rsid w:val="00C46691"/>
    <w:rsid w:val="00C51B9F"/>
    <w:rsid w:val="00C51F6D"/>
    <w:rsid w:val="00C54B10"/>
    <w:rsid w:val="00C57C09"/>
    <w:rsid w:val="00C6451F"/>
    <w:rsid w:val="00C65055"/>
    <w:rsid w:val="00C67AC4"/>
    <w:rsid w:val="00C73B6C"/>
    <w:rsid w:val="00C802E2"/>
    <w:rsid w:val="00C822F2"/>
    <w:rsid w:val="00C835E8"/>
    <w:rsid w:val="00C84466"/>
    <w:rsid w:val="00C860F4"/>
    <w:rsid w:val="00C8642E"/>
    <w:rsid w:val="00C87B9A"/>
    <w:rsid w:val="00C957ED"/>
    <w:rsid w:val="00C95873"/>
    <w:rsid w:val="00C965E3"/>
    <w:rsid w:val="00CA1BCB"/>
    <w:rsid w:val="00CA3D87"/>
    <w:rsid w:val="00CA5067"/>
    <w:rsid w:val="00CC0DF6"/>
    <w:rsid w:val="00CC0FE1"/>
    <w:rsid w:val="00CC2373"/>
    <w:rsid w:val="00CC2802"/>
    <w:rsid w:val="00CC328B"/>
    <w:rsid w:val="00CC3C59"/>
    <w:rsid w:val="00CC5FD5"/>
    <w:rsid w:val="00CD0440"/>
    <w:rsid w:val="00CD1E32"/>
    <w:rsid w:val="00CE315D"/>
    <w:rsid w:val="00CF1934"/>
    <w:rsid w:val="00CF3949"/>
    <w:rsid w:val="00CF3EE0"/>
    <w:rsid w:val="00CF5885"/>
    <w:rsid w:val="00CF7691"/>
    <w:rsid w:val="00D05D39"/>
    <w:rsid w:val="00D07AD4"/>
    <w:rsid w:val="00D07E73"/>
    <w:rsid w:val="00D13D2F"/>
    <w:rsid w:val="00D13FCC"/>
    <w:rsid w:val="00D140AF"/>
    <w:rsid w:val="00D1471A"/>
    <w:rsid w:val="00D1668A"/>
    <w:rsid w:val="00D179FE"/>
    <w:rsid w:val="00D22D90"/>
    <w:rsid w:val="00D2536B"/>
    <w:rsid w:val="00D350CE"/>
    <w:rsid w:val="00D35596"/>
    <w:rsid w:val="00D36AE6"/>
    <w:rsid w:val="00D37179"/>
    <w:rsid w:val="00D404B5"/>
    <w:rsid w:val="00D408EE"/>
    <w:rsid w:val="00D41E87"/>
    <w:rsid w:val="00D440D5"/>
    <w:rsid w:val="00D45D99"/>
    <w:rsid w:val="00D5345E"/>
    <w:rsid w:val="00D546E7"/>
    <w:rsid w:val="00D562FA"/>
    <w:rsid w:val="00D57A0F"/>
    <w:rsid w:val="00D61752"/>
    <w:rsid w:val="00D6204D"/>
    <w:rsid w:val="00D67C9E"/>
    <w:rsid w:val="00D70A91"/>
    <w:rsid w:val="00D82A0A"/>
    <w:rsid w:val="00D82AFE"/>
    <w:rsid w:val="00D86F77"/>
    <w:rsid w:val="00D87702"/>
    <w:rsid w:val="00D94E49"/>
    <w:rsid w:val="00D94FA9"/>
    <w:rsid w:val="00DA10F0"/>
    <w:rsid w:val="00DA50E9"/>
    <w:rsid w:val="00DA6755"/>
    <w:rsid w:val="00DB22D6"/>
    <w:rsid w:val="00DB2B02"/>
    <w:rsid w:val="00DB3F27"/>
    <w:rsid w:val="00DB4A3B"/>
    <w:rsid w:val="00DB555C"/>
    <w:rsid w:val="00DB606D"/>
    <w:rsid w:val="00DC3DED"/>
    <w:rsid w:val="00DC50A4"/>
    <w:rsid w:val="00DD4B31"/>
    <w:rsid w:val="00DD691C"/>
    <w:rsid w:val="00DD7023"/>
    <w:rsid w:val="00DE1D77"/>
    <w:rsid w:val="00DE2608"/>
    <w:rsid w:val="00DE30D5"/>
    <w:rsid w:val="00DE58D4"/>
    <w:rsid w:val="00DF2658"/>
    <w:rsid w:val="00DF2B0F"/>
    <w:rsid w:val="00E0250C"/>
    <w:rsid w:val="00E12A2A"/>
    <w:rsid w:val="00E12FDB"/>
    <w:rsid w:val="00E13D48"/>
    <w:rsid w:val="00E247F5"/>
    <w:rsid w:val="00E264B4"/>
    <w:rsid w:val="00E31A94"/>
    <w:rsid w:val="00E32CB9"/>
    <w:rsid w:val="00E41176"/>
    <w:rsid w:val="00E44ACD"/>
    <w:rsid w:val="00E44DB8"/>
    <w:rsid w:val="00E51066"/>
    <w:rsid w:val="00E6208F"/>
    <w:rsid w:val="00E623AE"/>
    <w:rsid w:val="00E63890"/>
    <w:rsid w:val="00E65E4A"/>
    <w:rsid w:val="00E66666"/>
    <w:rsid w:val="00E73EA6"/>
    <w:rsid w:val="00E74E7B"/>
    <w:rsid w:val="00E77AB9"/>
    <w:rsid w:val="00E86118"/>
    <w:rsid w:val="00E86B64"/>
    <w:rsid w:val="00E879E8"/>
    <w:rsid w:val="00E901FF"/>
    <w:rsid w:val="00E95534"/>
    <w:rsid w:val="00E95EFB"/>
    <w:rsid w:val="00E96C27"/>
    <w:rsid w:val="00EA4B6A"/>
    <w:rsid w:val="00EA5D92"/>
    <w:rsid w:val="00EB297E"/>
    <w:rsid w:val="00EB4B20"/>
    <w:rsid w:val="00EC1999"/>
    <w:rsid w:val="00EC3CFE"/>
    <w:rsid w:val="00EC3DD6"/>
    <w:rsid w:val="00ED1C4E"/>
    <w:rsid w:val="00ED2110"/>
    <w:rsid w:val="00ED536D"/>
    <w:rsid w:val="00ED77AA"/>
    <w:rsid w:val="00EE5B55"/>
    <w:rsid w:val="00EE6EBF"/>
    <w:rsid w:val="00EF3531"/>
    <w:rsid w:val="00EF3C42"/>
    <w:rsid w:val="00EF6749"/>
    <w:rsid w:val="00F03DA5"/>
    <w:rsid w:val="00F05F0E"/>
    <w:rsid w:val="00F07F2D"/>
    <w:rsid w:val="00F27991"/>
    <w:rsid w:val="00F27E83"/>
    <w:rsid w:val="00F32CDC"/>
    <w:rsid w:val="00F32D0A"/>
    <w:rsid w:val="00F34482"/>
    <w:rsid w:val="00F512A3"/>
    <w:rsid w:val="00F6087F"/>
    <w:rsid w:val="00F60FEC"/>
    <w:rsid w:val="00F627C3"/>
    <w:rsid w:val="00F72450"/>
    <w:rsid w:val="00F72959"/>
    <w:rsid w:val="00F762A9"/>
    <w:rsid w:val="00F81A80"/>
    <w:rsid w:val="00F84B39"/>
    <w:rsid w:val="00F919DF"/>
    <w:rsid w:val="00F97D24"/>
    <w:rsid w:val="00FA1CF1"/>
    <w:rsid w:val="00FA27C5"/>
    <w:rsid w:val="00FA5845"/>
    <w:rsid w:val="00FA5D92"/>
    <w:rsid w:val="00FB0304"/>
    <w:rsid w:val="00FB0F8D"/>
    <w:rsid w:val="00FB15EF"/>
    <w:rsid w:val="00FB3664"/>
    <w:rsid w:val="00FB3738"/>
    <w:rsid w:val="00FB6537"/>
    <w:rsid w:val="00FD0F2B"/>
    <w:rsid w:val="00FD1084"/>
    <w:rsid w:val="00FE0A0F"/>
    <w:rsid w:val="00FE2529"/>
    <w:rsid w:val="00FE3360"/>
    <w:rsid w:val="00FE60FD"/>
    <w:rsid w:val="00FE6F7E"/>
    <w:rsid w:val="00FF1783"/>
    <w:rsid w:val="00FF40D8"/>
    <w:rsid w:val="00FF4599"/>
    <w:rsid w:val="00FF5450"/>
    <w:rsid w:val="00FF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9FC1AB"/>
  <w15:chartTrackingRefBased/>
  <w15:docId w15:val="{DBA0F9EA-BAA6-4F64-BB10-A27839D42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1DD"/>
    <w:rPr>
      <w:rFonts w:ascii="Times New Roman" w:eastAsia="Times New Roman" w:hAnsi="Times New Roman"/>
      <w:sz w:val="24"/>
      <w:szCs w:val="24"/>
      <w:lang w:val="ro-RO" w:eastAsia="ro-RO"/>
    </w:rPr>
  </w:style>
  <w:style w:type="paragraph" w:styleId="Heading1">
    <w:name w:val="heading 1"/>
    <w:basedOn w:val="Normal"/>
    <w:next w:val="Normal"/>
    <w:link w:val="Heading1Char"/>
    <w:qFormat/>
    <w:rsid w:val="00E12FDB"/>
    <w:pPr>
      <w:shd w:val="clear" w:color="auto" w:fill="002060"/>
      <w:tabs>
        <w:tab w:val="left" w:pos="360"/>
        <w:tab w:val="left" w:pos="450"/>
        <w:tab w:val="left" w:pos="810"/>
      </w:tabs>
      <w:autoSpaceDE w:val="0"/>
      <w:autoSpaceDN w:val="0"/>
      <w:adjustRightInd w:val="0"/>
      <w:jc w:val="both"/>
      <w:outlineLvl w:val="0"/>
    </w:pPr>
    <w:rPr>
      <w:b/>
      <w:bCs/>
      <w:color w:val="FFFFFF"/>
      <w:sz w:val="28"/>
      <w:szCs w:val="28"/>
      <w:lang w:val="it-IT"/>
    </w:rPr>
  </w:style>
  <w:style w:type="paragraph" w:styleId="Heading2">
    <w:name w:val="heading 2"/>
    <w:basedOn w:val="Normal"/>
    <w:next w:val="Normal"/>
    <w:link w:val="Heading2Char"/>
    <w:uiPriority w:val="9"/>
    <w:qFormat/>
    <w:rsid w:val="009B094A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x-none" w:eastAsia="x-none" w:bidi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9B094A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2536B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link w:val="Header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start">
    <w:name w:val="st_art"/>
    <w:rsid w:val="00020444"/>
  </w:style>
  <w:style w:type="paragraph" w:styleId="ListParagraph">
    <w:name w:val="List Paragraph"/>
    <w:basedOn w:val="Normal"/>
    <w:uiPriority w:val="34"/>
    <w:qFormat/>
    <w:rsid w:val="0002044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paragraph" w:customStyle="1" w:styleId="Default">
    <w:name w:val="Default"/>
    <w:rsid w:val="0002044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 w:bidi="he-IL"/>
    </w:rPr>
  </w:style>
  <w:style w:type="character" w:customStyle="1" w:styleId="Heading1Char">
    <w:name w:val="Heading 1 Char"/>
    <w:link w:val="Heading1"/>
    <w:rsid w:val="00E12FDB"/>
    <w:rPr>
      <w:rFonts w:ascii="Times New Roman" w:eastAsia="Times New Roman" w:hAnsi="Times New Roman"/>
      <w:b/>
      <w:bCs/>
      <w:color w:val="FFFFFF"/>
      <w:sz w:val="28"/>
      <w:szCs w:val="28"/>
      <w:shd w:val="clear" w:color="auto" w:fill="002060"/>
      <w:lang w:val="it-IT" w:eastAsia="ro-RO"/>
    </w:rPr>
  </w:style>
  <w:style w:type="character" w:customStyle="1" w:styleId="Heading2Char">
    <w:name w:val="Heading 2 Char"/>
    <w:link w:val="Heading2"/>
    <w:uiPriority w:val="9"/>
    <w:rsid w:val="009B094A"/>
    <w:rPr>
      <w:rFonts w:ascii="Cambria" w:eastAsia="Times New Roman" w:hAnsi="Cambria"/>
      <w:b/>
      <w:bCs/>
      <w:sz w:val="26"/>
      <w:szCs w:val="26"/>
      <w:lang w:val="x-none" w:eastAsia="x-none" w:bidi="en-US"/>
    </w:rPr>
  </w:style>
  <w:style w:type="character" w:customStyle="1" w:styleId="Heading3Char">
    <w:name w:val="Heading 3 Char"/>
    <w:link w:val="Heading3"/>
    <w:uiPriority w:val="9"/>
    <w:rsid w:val="009B094A"/>
    <w:rPr>
      <w:rFonts w:ascii="Calibri Light" w:eastAsia="Times New Roman" w:hAnsi="Calibri Light"/>
      <w:b/>
      <w:bCs/>
      <w:sz w:val="26"/>
      <w:szCs w:val="26"/>
      <w:lang w:val="ro-RO" w:eastAsia="ro-RO"/>
    </w:rPr>
  </w:style>
  <w:style w:type="paragraph" w:styleId="BodyText">
    <w:name w:val="Body Text"/>
    <w:basedOn w:val="Normal"/>
    <w:link w:val="BodyTextChar"/>
    <w:rsid w:val="009B094A"/>
    <w:pPr>
      <w:suppressAutoHyphens/>
      <w:jc w:val="both"/>
    </w:pPr>
    <w:rPr>
      <w:lang w:val="x-none" w:eastAsia="ar-SA"/>
    </w:rPr>
  </w:style>
  <w:style w:type="character" w:customStyle="1" w:styleId="BodyTextChar">
    <w:name w:val="Body Text Char"/>
    <w:link w:val="BodyText"/>
    <w:rsid w:val="009B094A"/>
    <w:rPr>
      <w:rFonts w:ascii="Times New Roman" w:eastAsia="Times New Roman" w:hAnsi="Times New Roman"/>
      <w:sz w:val="24"/>
      <w:szCs w:val="24"/>
      <w:lang w:val="x-none" w:eastAsia="ar-SA"/>
    </w:rPr>
  </w:style>
  <w:style w:type="paragraph" w:styleId="BodyTextIndent">
    <w:name w:val="Body Text Indent"/>
    <w:basedOn w:val="Normal"/>
    <w:link w:val="BodyTextIndentChar"/>
    <w:rsid w:val="009B094A"/>
    <w:pPr>
      <w:suppressAutoHyphens/>
      <w:spacing w:line="360" w:lineRule="auto"/>
      <w:ind w:firstLine="720"/>
      <w:jc w:val="both"/>
    </w:pPr>
    <w:rPr>
      <w:lang w:val="x-none" w:eastAsia="ar-SA"/>
    </w:rPr>
  </w:style>
  <w:style w:type="character" w:customStyle="1" w:styleId="BodyTextIndentChar">
    <w:name w:val="Body Text Indent Char"/>
    <w:link w:val="BodyTextIndent"/>
    <w:rsid w:val="009B094A"/>
    <w:rPr>
      <w:rFonts w:ascii="Times New Roman" w:eastAsia="Times New Roman" w:hAnsi="Times New Roman"/>
      <w:sz w:val="24"/>
      <w:szCs w:val="24"/>
      <w:lang w:val="x-none" w:eastAsia="ar-SA"/>
    </w:rPr>
  </w:style>
  <w:style w:type="paragraph" w:customStyle="1" w:styleId="Indentcorptext21">
    <w:name w:val="Indent corp text 21"/>
    <w:basedOn w:val="Normal"/>
    <w:rsid w:val="009B094A"/>
    <w:pPr>
      <w:suppressAutoHyphens/>
      <w:spacing w:line="360" w:lineRule="auto"/>
      <w:ind w:left="360"/>
      <w:jc w:val="both"/>
    </w:pPr>
    <w:rPr>
      <w:b/>
      <w:bCs/>
      <w:sz w:val="20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B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E3B9C"/>
    <w:rPr>
      <w:rFonts w:ascii="Segoe UI" w:eastAsia="Times New Roman" w:hAnsi="Segoe UI" w:cs="Segoe UI"/>
      <w:sz w:val="18"/>
      <w:szCs w:val="18"/>
      <w:lang w:val="ro-RO" w:eastAsia="ro-RO"/>
    </w:rPr>
  </w:style>
  <w:style w:type="character" w:customStyle="1" w:styleId="eop">
    <w:name w:val="eop"/>
    <w:rsid w:val="00A55359"/>
  </w:style>
  <w:style w:type="character" w:customStyle="1" w:styleId="slitbdy">
    <w:name w:val="s_lit_bdy"/>
    <w:basedOn w:val="DefaultParagraphFont"/>
    <w:rsid w:val="002A5A29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lgi1">
    <w:name w:val="s_lgi1"/>
    <w:basedOn w:val="DefaultParagraphFont"/>
    <w:rsid w:val="00917FA0"/>
    <w:rPr>
      <w:rFonts w:ascii="Verdana" w:hAnsi="Verdana" w:hint="default"/>
      <w:b w:val="0"/>
      <w:bCs w:val="0"/>
      <w:color w:val="006400"/>
      <w:sz w:val="20"/>
      <w:szCs w:val="20"/>
      <w:u w:val="single"/>
      <w:shd w:val="clear" w:color="auto" w:fill="FFFFFF"/>
    </w:rPr>
  </w:style>
  <w:style w:type="character" w:customStyle="1" w:styleId="salnttl1">
    <w:name w:val="s_aln_ttl1"/>
    <w:basedOn w:val="DefaultParagraphFont"/>
    <w:rsid w:val="00917FA0"/>
    <w:rPr>
      <w:rFonts w:ascii="Verdana" w:hAnsi="Verdana" w:hint="default"/>
      <w:b/>
      <w:bCs/>
      <w:vanish w:val="0"/>
      <w:webHidden w:val="0"/>
      <w:color w:val="8B0000"/>
      <w:sz w:val="20"/>
      <w:szCs w:val="20"/>
      <w:shd w:val="clear" w:color="auto" w:fill="FFFFFF"/>
      <w:specVanish w:val="0"/>
    </w:rPr>
  </w:style>
  <w:style w:type="character" w:customStyle="1" w:styleId="salnbdy">
    <w:name w:val="s_aln_bdy"/>
    <w:basedOn w:val="DefaultParagraphFont"/>
    <w:rsid w:val="00917FA0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TOCHeading">
    <w:name w:val="TOC Heading"/>
    <w:basedOn w:val="Heading1"/>
    <w:next w:val="Normal"/>
    <w:uiPriority w:val="39"/>
    <w:unhideWhenUsed/>
    <w:qFormat/>
    <w:rsid w:val="00A016DC"/>
    <w:pPr>
      <w:keepNext/>
      <w:keepLines/>
      <w:shd w:val="clear" w:color="auto" w:fill="auto"/>
      <w:tabs>
        <w:tab w:val="clear" w:pos="360"/>
        <w:tab w:val="clear" w:pos="450"/>
        <w:tab w:val="clear" w:pos="810"/>
      </w:tabs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016DC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roxanaonofrei\Documents\chestii%20UMF\Senat%202020\comisie%20regulamente\template-uri\Templates_ANTET&amp;SUBSOL\Template%20Rectorat%201%20UMF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869B7-35F7-4E2F-8C26-4E05AA2D7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Rectorat 1 UMFT</Template>
  <TotalTime>0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>Nume departament</dc:description>
  <cp:lastModifiedBy>Iulia</cp:lastModifiedBy>
  <cp:revision>2</cp:revision>
  <cp:lastPrinted>2025-06-03T08:31:00Z</cp:lastPrinted>
  <dcterms:created xsi:type="dcterms:W3CDTF">2025-06-04T10:02:00Z</dcterms:created>
  <dcterms:modified xsi:type="dcterms:W3CDTF">2025-06-04T10:02:00Z</dcterms:modified>
</cp:coreProperties>
</file>