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9BA" w:rsidRDefault="007019BA" w:rsidP="00165CF7">
      <w:pPr>
        <w:pStyle w:val="Header"/>
        <w:rPr>
          <w:rFonts w:ascii="Times New Roman" w:hAnsi="Times New Roman"/>
          <w:b/>
          <w:sz w:val="16"/>
          <w:szCs w:val="16"/>
        </w:rPr>
      </w:pPr>
    </w:p>
    <w:p w:rsidR="00E77AB9" w:rsidRPr="00950B62" w:rsidRDefault="00E77AB9" w:rsidP="00E77AB9">
      <w:pPr>
        <w:pStyle w:val="Header"/>
        <w:jc w:val="right"/>
        <w:rPr>
          <w:rFonts w:ascii="Times New Roman" w:hAnsi="Times New Roman"/>
          <w:b/>
          <w:i/>
          <w:sz w:val="16"/>
          <w:szCs w:val="16"/>
        </w:rPr>
      </w:pPr>
      <w:r w:rsidRPr="00950B62">
        <w:rPr>
          <w:rFonts w:ascii="Times New Roman" w:hAnsi="Times New Roman"/>
          <w:b/>
          <w:sz w:val="16"/>
          <w:szCs w:val="16"/>
        </w:rPr>
        <w:t>Anexa nr.</w:t>
      </w:r>
      <w:r w:rsidR="007019BA">
        <w:rPr>
          <w:rFonts w:ascii="Times New Roman" w:hAnsi="Times New Roman"/>
          <w:b/>
          <w:sz w:val="16"/>
          <w:szCs w:val="16"/>
        </w:rPr>
        <w:t>3</w:t>
      </w:r>
      <w:r w:rsidRPr="00950B62">
        <w:rPr>
          <w:rFonts w:ascii="Times New Roman" w:hAnsi="Times New Roman"/>
          <w:b/>
          <w:sz w:val="16"/>
          <w:szCs w:val="16"/>
        </w:rPr>
        <w:t xml:space="preserve"> - Cod formular </w:t>
      </w:r>
      <w:r w:rsidRPr="00950B62">
        <w:rPr>
          <w:rFonts w:ascii="Times New Roman" w:hAnsi="Times New Roman"/>
          <w:b/>
          <w:i/>
          <w:sz w:val="16"/>
          <w:szCs w:val="16"/>
        </w:rPr>
        <w:t>UMFVBT-MET/CSUD/2025 - 0</w:t>
      </w:r>
      <w:r w:rsidR="00951157">
        <w:rPr>
          <w:rFonts w:ascii="Times New Roman" w:hAnsi="Times New Roman"/>
          <w:b/>
          <w:i/>
          <w:sz w:val="16"/>
          <w:szCs w:val="16"/>
        </w:rPr>
        <w:t>3</w:t>
      </w:r>
    </w:p>
    <w:p w:rsidR="00E77AB9" w:rsidRPr="00950B62" w:rsidRDefault="00E77AB9" w:rsidP="00E77AB9">
      <w:pPr>
        <w:ind w:firstLine="720"/>
        <w:jc w:val="right"/>
        <w:rPr>
          <w:sz w:val="16"/>
          <w:szCs w:val="16"/>
        </w:rPr>
      </w:pPr>
    </w:p>
    <w:p w:rsidR="00E77AB9" w:rsidRPr="00617C49" w:rsidRDefault="00E77AB9" w:rsidP="00E77AB9">
      <w:pPr>
        <w:jc w:val="right"/>
        <w:rPr>
          <w:sz w:val="22"/>
          <w:szCs w:val="22"/>
        </w:rPr>
      </w:pPr>
      <w:r w:rsidRPr="00617C49">
        <w:rPr>
          <w:sz w:val="22"/>
          <w:szCs w:val="22"/>
        </w:rPr>
        <w:t xml:space="preserve">Nr. de înregistrare </w:t>
      </w:r>
      <w:r>
        <w:rPr>
          <w:sz w:val="22"/>
          <w:szCs w:val="22"/>
        </w:rPr>
        <w:t>(Registratura universității)</w:t>
      </w:r>
      <w:r w:rsidRPr="00617C49">
        <w:rPr>
          <w:sz w:val="22"/>
          <w:szCs w:val="22"/>
        </w:rPr>
        <w:t>____________</w:t>
      </w:r>
    </w:p>
    <w:p w:rsidR="00E77AB9" w:rsidRPr="0046547C" w:rsidRDefault="00E77AB9" w:rsidP="00E77AB9">
      <w:pPr>
        <w:ind w:firstLine="706"/>
        <w:rPr>
          <w:sz w:val="16"/>
          <w:szCs w:val="16"/>
        </w:rPr>
      </w:pPr>
    </w:p>
    <w:p w:rsidR="00E77AB9" w:rsidRPr="0046547C" w:rsidRDefault="00E77AB9" w:rsidP="00E77AB9">
      <w:pPr>
        <w:ind w:firstLine="706"/>
        <w:rPr>
          <w:sz w:val="16"/>
          <w:szCs w:val="16"/>
        </w:rPr>
      </w:pPr>
    </w:p>
    <w:p w:rsidR="00E77AB9" w:rsidRPr="00617C49" w:rsidRDefault="00E77AB9" w:rsidP="00E77AB9">
      <w:pPr>
        <w:jc w:val="both"/>
        <w:rPr>
          <w:i/>
        </w:rPr>
      </w:pPr>
      <w:r w:rsidRPr="00617C49">
        <w:rPr>
          <w:i/>
        </w:rPr>
        <w:t>Aviz favorabil,</w:t>
      </w:r>
      <w:r w:rsidRPr="00617C49">
        <w:rPr>
          <w:i/>
        </w:rPr>
        <w:tab/>
      </w:r>
      <w:r w:rsidRPr="00617C49">
        <w:rPr>
          <w:i/>
        </w:rPr>
        <w:tab/>
      </w:r>
      <w:r w:rsidRPr="00617C49">
        <w:rPr>
          <w:i/>
        </w:rPr>
        <w:tab/>
      </w:r>
      <w:r w:rsidRPr="00617C49">
        <w:rPr>
          <w:i/>
        </w:rPr>
        <w:tab/>
      </w:r>
      <w:r w:rsidRPr="00617C49">
        <w:rPr>
          <w:i/>
        </w:rPr>
        <w:tab/>
      </w:r>
      <w:r w:rsidRPr="00617C49"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  </w:t>
      </w:r>
      <w:r w:rsidRPr="00617C49">
        <w:rPr>
          <w:i/>
        </w:rPr>
        <w:t>Se aprobă,</w:t>
      </w:r>
    </w:p>
    <w:p w:rsidR="00E77AB9" w:rsidRDefault="00E77AB9" w:rsidP="00E77AB9">
      <w:pPr>
        <w:ind w:firstLine="720"/>
        <w:jc w:val="both"/>
      </w:pPr>
      <w:r w:rsidRPr="00617C49">
        <w:t xml:space="preserve">    </w:t>
      </w:r>
    </w:p>
    <w:p w:rsidR="00E77AB9" w:rsidRPr="00085752" w:rsidRDefault="00E77AB9" w:rsidP="00E77AB9">
      <w:r w:rsidRPr="00085752">
        <w:t>DIRECTOR CSUD</w:t>
      </w:r>
      <w:r>
        <w:t xml:space="preserve">                  </w:t>
      </w:r>
      <w:r w:rsidRPr="00085752">
        <w:tab/>
      </w:r>
      <w:r w:rsidRPr="00085752">
        <w:tab/>
      </w:r>
      <w:r w:rsidRPr="00085752">
        <w:tab/>
      </w:r>
      <w:r w:rsidRPr="00085752">
        <w:tab/>
        <w:t xml:space="preserve">        HOTĂRÂREA SENATULUI NR</w:t>
      </w:r>
      <w:r>
        <w:t>.</w:t>
      </w:r>
    </w:p>
    <w:p w:rsidR="00E77AB9" w:rsidRDefault="00E77AB9" w:rsidP="00E77AB9">
      <w:pPr>
        <w:tabs>
          <w:tab w:val="left" w:pos="7460"/>
        </w:tabs>
        <w:jc w:val="both"/>
      </w:pPr>
      <w:r w:rsidRPr="00085752">
        <w:t xml:space="preserve">Prof. Univ. Dr. Cristina Adriana DEHELEAN </w:t>
      </w:r>
      <w:r>
        <w:t xml:space="preserve">                                         _________________</w:t>
      </w:r>
    </w:p>
    <w:p w:rsidR="00E77AB9" w:rsidRDefault="00E77AB9" w:rsidP="00E77AB9">
      <w:pPr>
        <w:jc w:val="both"/>
      </w:pPr>
    </w:p>
    <w:p w:rsidR="00496E66" w:rsidRDefault="00E77AB9" w:rsidP="00E77AB9">
      <w:pPr>
        <w:tabs>
          <w:tab w:val="left" w:pos="426"/>
        </w:tabs>
        <w:ind w:right="-141"/>
        <w:jc w:val="both"/>
      </w:pPr>
      <w:r w:rsidRPr="001B543A">
        <w:rPr>
          <w:i/>
        </w:rPr>
        <w:t xml:space="preserve">Aviz </w:t>
      </w:r>
      <w:r>
        <w:rPr>
          <w:i/>
        </w:rPr>
        <w:t>f</w:t>
      </w:r>
      <w:r w:rsidRPr="001B543A">
        <w:rPr>
          <w:i/>
        </w:rPr>
        <w:t xml:space="preserve">avorabil </w:t>
      </w:r>
      <w:r w:rsidRPr="001B543A">
        <w:rPr>
          <w:i/>
        </w:rPr>
        <w:tab/>
      </w:r>
      <w:r w:rsidRPr="001B543A">
        <w:tab/>
      </w:r>
      <w:r w:rsidRPr="001B543A">
        <w:tab/>
      </w:r>
      <w:r w:rsidRPr="001B543A">
        <w:tab/>
      </w:r>
      <w:r w:rsidRPr="001B543A">
        <w:tab/>
        <w:t xml:space="preserve">      </w:t>
      </w:r>
    </w:p>
    <w:p w:rsidR="00E77AB9" w:rsidRPr="00496E66" w:rsidRDefault="00E77AB9" w:rsidP="00E77AB9">
      <w:pPr>
        <w:tabs>
          <w:tab w:val="left" w:pos="426"/>
        </w:tabs>
        <w:ind w:right="-141"/>
        <w:jc w:val="both"/>
        <w:rPr>
          <w:rFonts w:eastAsia="Times"/>
          <w:i/>
          <w:lang w:eastAsia="en-US"/>
        </w:rPr>
      </w:pPr>
      <w:r w:rsidRPr="001B543A">
        <w:t>DIRECTOR ȘCOALA DOCTORALĂ</w:t>
      </w:r>
    </w:p>
    <w:p w:rsidR="00E77AB9" w:rsidRDefault="00E77AB9" w:rsidP="00E77AB9">
      <w:pPr>
        <w:jc w:val="both"/>
        <w:rPr>
          <w:b/>
        </w:rPr>
      </w:pPr>
    </w:p>
    <w:p w:rsidR="00E77AB9" w:rsidRPr="00617C49" w:rsidRDefault="00E77AB9" w:rsidP="00E77AB9">
      <w:pPr>
        <w:jc w:val="both"/>
        <w:rPr>
          <w:b/>
        </w:rPr>
      </w:pPr>
      <w:r w:rsidRPr="00617C49">
        <w:rPr>
          <w:b/>
        </w:rPr>
        <w:t>Către</w:t>
      </w:r>
    </w:p>
    <w:p w:rsidR="00E77AB9" w:rsidRPr="00617C49" w:rsidRDefault="00E77AB9" w:rsidP="00E77AB9">
      <w:pPr>
        <w:spacing w:line="360" w:lineRule="auto"/>
        <w:ind w:firstLine="708"/>
        <w:jc w:val="center"/>
        <w:rPr>
          <w:b/>
        </w:rPr>
      </w:pPr>
      <w:r w:rsidRPr="00617C49">
        <w:rPr>
          <w:b/>
        </w:rPr>
        <w:t xml:space="preserve">CONDUCEREA UNIVERSITĂŢII DE MEDICINĂ ŞI FARMACIE  </w:t>
      </w:r>
      <w:r>
        <w:rPr>
          <w:b/>
        </w:rPr>
        <w:t>,,</w:t>
      </w:r>
      <w:r w:rsidRPr="00617C49">
        <w:rPr>
          <w:b/>
        </w:rPr>
        <w:t>VICTOR BABEŞ” DIN  TIMIŞOARA,</w:t>
      </w:r>
    </w:p>
    <w:p w:rsidR="00E77AB9" w:rsidRPr="00951157" w:rsidRDefault="00E77AB9" w:rsidP="004B07F7">
      <w:pPr>
        <w:tabs>
          <w:tab w:val="left" w:pos="426"/>
        </w:tabs>
        <w:ind w:right="-34"/>
        <w:jc w:val="both"/>
      </w:pPr>
      <w:r>
        <w:tab/>
      </w:r>
      <w:r w:rsidRPr="00480EDC">
        <w:t xml:space="preserve">Subsemnatul (a) _____________________________________, </w:t>
      </w:r>
      <w:r w:rsidR="00AE6D99">
        <w:t xml:space="preserve">conducător de doctorat, domeniul ________________, prin prezenta, </w:t>
      </w:r>
      <w:r w:rsidR="008631E1">
        <w:t xml:space="preserve">solicit </w:t>
      </w:r>
      <w:bookmarkStart w:id="0" w:name="_GoBack"/>
      <w:r w:rsidR="008631E1" w:rsidRPr="00951157">
        <w:rPr>
          <w:b/>
        </w:rPr>
        <w:t>PRELUNGIREA STUDIILOR</w:t>
      </w:r>
      <w:r w:rsidR="008631E1" w:rsidRPr="00951157">
        <w:t xml:space="preserve"> </w:t>
      </w:r>
      <w:r w:rsidR="008631E1" w:rsidRPr="00951157">
        <w:rPr>
          <w:b/>
        </w:rPr>
        <w:t>UNIVERSITARE DE DOCTORAT</w:t>
      </w:r>
      <w:r w:rsidR="008631E1" w:rsidRPr="00951157">
        <w:t xml:space="preserve"> </w:t>
      </w:r>
      <w:bookmarkEnd w:id="0"/>
      <w:r w:rsidR="008631E1" w:rsidRPr="00951157">
        <w:t xml:space="preserve">pe o perioadă de ____ luni, pentru anul universitar ______________, pentru </w:t>
      </w:r>
      <w:r w:rsidRPr="00951157">
        <w:t xml:space="preserve">student (ă) doctorand(ă) </w:t>
      </w:r>
      <w:r w:rsidR="008631E1" w:rsidRPr="00951157">
        <w:t>___________________________________________a</w:t>
      </w:r>
      <w:r w:rsidRPr="00951157">
        <w:t xml:space="preserve">nul _____, an universitar _____________, forma de învătământ cu frecvență/fără frecvență, regimul de finanțare (buget/cu taxă), domeniul ___________________________________, din următoarele motive: </w:t>
      </w:r>
    </w:p>
    <w:p w:rsidR="00E77AB9" w:rsidRPr="00951157" w:rsidRDefault="00F34482" w:rsidP="000935D8">
      <w:pPr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</w:rPr>
      </w:pPr>
      <w:r w:rsidRPr="00951157">
        <w:rPr>
          <w:rFonts w:eastAsia="Calibri"/>
        </w:rPr>
        <w:t>________________________________________________________________________________</w:t>
      </w:r>
    </w:p>
    <w:p w:rsidR="00E77AB9" w:rsidRPr="00EE5B55" w:rsidRDefault="007A73F1" w:rsidP="00E77AB9">
      <w:pPr>
        <w:ind w:firstLine="720"/>
        <w:jc w:val="both"/>
      </w:pPr>
      <w:r w:rsidRPr="00951157">
        <w:t xml:space="preserve">Confirm faptul că studentul doctorand a îndeplinit </w:t>
      </w:r>
      <w:r w:rsidRPr="00EE5B55">
        <w:t xml:space="preserve">toate </w:t>
      </w:r>
      <w:r w:rsidRPr="00EE5B55">
        <w:rPr>
          <w:bCs/>
        </w:rPr>
        <w:t>obligațiil</w:t>
      </w:r>
      <w:r w:rsidR="00A25595" w:rsidRPr="00EE5B55">
        <w:rPr>
          <w:bCs/>
        </w:rPr>
        <w:t xml:space="preserve">e </w:t>
      </w:r>
      <w:r w:rsidRPr="00EE5B55">
        <w:t>din planul studiilor universitare de doctorat</w:t>
      </w:r>
      <w:r w:rsidR="00A25595" w:rsidRPr="00EE5B55">
        <w:t>.</w:t>
      </w:r>
    </w:p>
    <w:p w:rsidR="00E77AB9" w:rsidRDefault="00E77AB9" w:rsidP="00E77AB9">
      <w:pPr>
        <w:jc w:val="both"/>
      </w:pPr>
    </w:p>
    <w:p w:rsidR="00E77AB9" w:rsidRPr="00617C49" w:rsidRDefault="00E77AB9" w:rsidP="00E77AB9">
      <w:pPr>
        <w:jc w:val="both"/>
      </w:pPr>
      <w:r w:rsidRPr="00617C49">
        <w:t>Data, __________</w:t>
      </w:r>
      <w:r w:rsidRPr="00617C49">
        <w:tab/>
      </w:r>
      <w:r w:rsidRPr="00617C49">
        <w:tab/>
      </w:r>
      <w:r w:rsidRPr="00617C49">
        <w:tab/>
        <w:t>Semnătura</w:t>
      </w:r>
      <w:r>
        <w:t xml:space="preserve">   </w:t>
      </w:r>
      <w:r w:rsidRPr="00617C49">
        <w:t>____________</w:t>
      </w:r>
    </w:p>
    <w:p w:rsidR="00E77AB9" w:rsidRDefault="007A73F1" w:rsidP="007A73F1">
      <w:pPr>
        <w:ind w:left="2880"/>
        <w:jc w:val="both"/>
        <w:rPr>
          <w:sz w:val="22"/>
          <w:szCs w:val="22"/>
        </w:rPr>
      </w:pPr>
      <w:r>
        <w:t xml:space="preserve">            </w:t>
      </w:r>
      <w:r w:rsidR="00496E66" w:rsidRPr="001B543A">
        <w:t>CONDUCĂTOR DE DOCTORAT</w:t>
      </w:r>
    </w:p>
    <w:p w:rsidR="00FE2529" w:rsidRDefault="00FE2529" w:rsidP="007A73F1">
      <w:pPr>
        <w:ind w:left="2880" w:firstLine="720"/>
        <w:jc w:val="both"/>
      </w:pPr>
    </w:p>
    <w:p w:rsidR="00496E66" w:rsidRDefault="00496E66" w:rsidP="007A73F1">
      <w:pPr>
        <w:ind w:left="2880" w:firstLine="720"/>
        <w:jc w:val="both"/>
        <w:rPr>
          <w:b/>
        </w:rPr>
      </w:pPr>
      <w:r w:rsidRPr="001B543A">
        <w:t>CONDUCĂTOR DE DOCTORAT</w:t>
      </w:r>
      <w:r>
        <w:t xml:space="preserve"> COTUTELĂ (</w:t>
      </w:r>
      <w:r w:rsidRPr="000F735F">
        <w:rPr>
          <w:sz w:val="16"/>
          <w:szCs w:val="16"/>
        </w:rPr>
        <w:t>dacă este cazul</w:t>
      </w:r>
      <w:r>
        <w:t>)</w:t>
      </w:r>
    </w:p>
    <w:p w:rsidR="007A73F1" w:rsidRDefault="007A73F1" w:rsidP="00E77AB9">
      <w:pPr>
        <w:jc w:val="both"/>
        <w:rPr>
          <w:sz w:val="22"/>
          <w:szCs w:val="22"/>
        </w:rPr>
      </w:pPr>
    </w:p>
    <w:p w:rsidR="00FE2529" w:rsidRDefault="00FE2529" w:rsidP="00E77AB9">
      <w:pPr>
        <w:jc w:val="both"/>
        <w:rPr>
          <w:sz w:val="22"/>
          <w:szCs w:val="22"/>
        </w:rPr>
      </w:pPr>
    </w:p>
    <w:p w:rsidR="00FE2529" w:rsidRDefault="00FE2529" w:rsidP="00E77AB9">
      <w:pPr>
        <w:jc w:val="both"/>
        <w:rPr>
          <w:sz w:val="22"/>
          <w:szCs w:val="22"/>
        </w:rPr>
      </w:pPr>
    </w:p>
    <w:p w:rsidR="00FE2529" w:rsidRDefault="00FE2529" w:rsidP="00E77AB9">
      <w:pPr>
        <w:jc w:val="both"/>
        <w:rPr>
          <w:sz w:val="22"/>
          <w:szCs w:val="22"/>
        </w:rPr>
      </w:pPr>
    </w:p>
    <w:p w:rsidR="00FE2529" w:rsidRDefault="00FE2529" w:rsidP="00E77AB9">
      <w:pPr>
        <w:jc w:val="both"/>
        <w:rPr>
          <w:sz w:val="22"/>
          <w:szCs w:val="22"/>
        </w:rPr>
      </w:pPr>
    </w:p>
    <w:p w:rsidR="00E77AB9" w:rsidRPr="00617C49" w:rsidRDefault="007A73F1" w:rsidP="00E77AB9">
      <w:pPr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="00E77AB9" w:rsidRPr="00617C49">
        <w:rPr>
          <w:sz w:val="22"/>
          <w:szCs w:val="22"/>
        </w:rPr>
        <w:t>ITUAŢIA ŞCOLARĂ:</w:t>
      </w:r>
    </w:p>
    <w:p w:rsidR="00E77AB9" w:rsidRPr="00617C49" w:rsidRDefault="00E77AB9" w:rsidP="00E77AB9">
      <w:pPr>
        <w:ind w:left="4956" w:hanging="4956"/>
        <w:jc w:val="both"/>
        <w:rPr>
          <w:sz w:val="22"/>
          <w:szCs w:val="22"/>
        </w:rPr>
      </w:pPr>
      <w:r w:rsidRPr="00617C49">
        <w:rPr>
          <w:sz w:val="22"/>
          <w:szCs w:val="22"/>
        </w:rPr>
        <w:t>Anul de studiu_____________Anul universitar_________________</w:t>
      </w:r>
      <w:r>
        <w:rPr>
          <w:sz w:val="22"/>
          <w:szCs w:val="22"/>
        </w:rPr>
        <w:t xml:space="preserve">  </w:t>
      </w:r>
      <w:r w:rsidRPr="00617C49">
        <w:rPr>
          <w:sz w:val="22"/>
          <w:szCs w:val="22"/>
        </w:rPr>
        <w:t xml:space="preserve"> _____________</w:t>
      </w:r>
    </w:p>
    <w:p w:rsidR="00E77AB9" w:rsidRPr="00617C49" w:rsidRDefault="00E77AB9" w:rsidP="00E77AB9">
      <w:pPr>
        <w:ind w:left="4956" w:hanging="4956"/>
        <w:jc w:val="both"/>
        <w:rPr>
          <w:sz w:val="22"/>
          <w:szCs w:val="22"/>
        </w:rPr>
      </w:pPr>
      <w:r w:rsidRPr="00617C49">
        <w:rPr>
          <w:sz w:val="22"/>
          <w:szCs w:val="22"/>
        </w:rPr>
        <w:t xml:space="preserve">Anul de studiu_____________Anul universitar_________________ </w:t>
      </w:r>
      <w:r>
        <w:rPr>
          <w:sz w:val="22"/>
          <w:szCs w:val="22"/>
        </w:rPr>
        <w:t xml:space="preserve"> </w:t>
      </w:r>
      <w:r w:rsidRPr="00617C49">
        <w:rPr>
          <w:sz w:val="22"/>
          <w:szCs w:val="22"/>
        </w:rPr>
        <w:t>_____________</w:t>
      </w:r>
    </w:p>
    <w:p w:rsidR="00E77AB9" w:rsidRPr="00617C49" w:rsidRDefault="00E77AB9" w:rsidP="00E77AB9">
      <w:pPr>
        <w:ind w:left="4956" w:hanging="4956"/>
        <w:jc w:val="both"/>
        <w:rPr>
          <w:sz w:val="22"/>
          <w:szCs w:val="22"/>
        </w:rPr>
      </w:pPr>
      <w:r w:rsidRPr="00617C49">
        <w:rPr>
          <w:sz w:val="22"/>
          <w:szCs w:val="22"/>
        </w:rPr>
        <w:t xml:space="preserve">Anul de studiu_____________Anul universitar_________________ </w:t>
      </w:r>
      <w:r>
        <w:rPr>
          <w:sz w:val="22"/>
          <w:szCs w:val="22"/>
        </w:rPr>
        <w:t xml:space="preserve"> </w:t>
      </w:r>
      <w:r w:rsidRPr="00617C49">
        <w:rPr>
          <w:sz w:val="22"/>
          <w:szCs w:val="22"/>
        </w:rPr>
        <w:t>_____________</w:t>
      </w:r>
    </w:p>
    <w:p w:rsidR="00E77AB9" w:rsidRPr="00617C49" w:rsidRDefault="00E77AB9" w:rsidP="00E77AB9">
      <w:pPr>
        <w:ind w:left="4956" w:hanging="4956"/>
        <w:jc w:val="both"/>
        <w:rPr>
          <w:sz w:val="22"/>
          <w:szCs w:val="22"/>
        </w:rPr>
      </w:pPr>
      <w:r w:rsidRPr="00617C49">
        <w:rPr>
          <w:sz w:val="22"/>
          <w:szCs w:val="22"/>
        </w:rPr>
        <w:t xml:space="preserve">Anul de studiu_____________Anul universitar_________________ </w:t>
      </w:r>
      <w:r>
        <w:rPr>
          <w:sz w:val="22"/>
          <w:szCs w:val="22"/>
        </w:rPr>
        <w:t xml:space="preserve"> </w:t>
      </w:r>
      <w:r w:rsidRPr="00617C49">
        <w:rPr>
          <w:sz w:val="22"/>
          <w:szCs w:val="22"/>
        </w:rPr>
        <w:t>_____________</w:t>
      </w:r>
    </w:p>
    <w:p w:rsidR="00E77AB9" w:rsidRPr="00617C49" w:rsidRDefault="00E77AB9" w:rsidP="00E77AB9">
      <w:pPr>
        <w:ind w:left="4956" w:hanging="4956"/>
        <w:jc w:val="both"/>
        <w:rPr>
          <w:sz w:val="22"/>
          <w:szCs w:val="22"/>
        </w:rPr>
      </w:pPr>
      <w:r w:rsidRPr="00617C49">
        <w:rPr>
          <w:sz w:val="22"/>
          <w:szCs w:val="22"/>
        </w:rPr>
        <w:t xml:space="preserve">Anul de studiu_____________Anul universitar_________________ </w:t>
      </w:r>
      <w:r>
        <w:rPr>
          <w:sz w:val="22"/>
          <w:szCs w:val="22"/>
        </w:rPr>
        <w:t xml:space="preserve"> </w:t>
      </w:r>
      <w:r w:rsidRPr="00617C49">
        <w:rPr>
          <w:sz w:val="22"/>
          <w:szCs w:val="22"/>
        </w:rPr>
        <w:t>_____________</w:t>
      </w:r>
    </w:p>
    <w:p w:rsidR="000C6C49" w:rsidRDefault="00E77AB9" w:rsidP="00E77AB9">
      <w:pPr>
        <w:ind w:left="5664" w:hanging="4944"/>
        <w:jc w:val="both"/>
      </w:pPr>
      <w:r w:rsidRPr="00617C49">
        <w:tab/>
      </w:r>
      <w:r w:rsidRPr="00617C49">
        <w:tab/>
      </w:r>
      <w:r w:rsidRPr="00617C49">
        <w:tab/>
      </w:r>
    </w:p>
    <w:p w:rsidR="00E77AB9" w:rsidRPr="00617C49" w:rsidRDefault="00E77AB9" w:rsidP="000C6C49">
      <w:pPr>
        <w:ind w:left="5664" w:hanging="4944"/>
        <w:jc w:val="right"/>
        <w:rPr>
          <w:u w:val="single"/>
        </w:rPr>
      </w:pPr>
      <w:r w:rsidRPr="00617C49">
        <w:t xml:space="preserve">Secretar </w:t>
      </w:r>
      <w:r>
        <w:t>Școala doctorală</w:t>
      </w:r>
      <w:r w:rsidRPr="00617C49">
        <w:t>,</w:t>
      </w:r>
    </w:p>
    <w:sectPr w:rsidR="00E77AB9" w:rsidRPr="00617C49" w:rsidSect="006C3946">
      <w:headerReference w:type="default" r:id="rId8"/>
      <w:footerReference w:type="default" r:id="rId9"/>
      <w:pgSz w:w="11906" w:h="16838"/>
      <w:pgMar w:top="284" w:right="1080" w:bottom="1440" w:left="1080" w:header="61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50DD" w:rsidRDefault="002E50DD" w:rsidP="00D2536B">
      <w:r>
        <w:separator/>
      </w:r>
    </w:p>
  </w:endnote>
  <w:endnote w:type="continuationSeparator" w:id="0">
    <w:p w:rsidR="002E50DD" w:rsidRDefault="002E50DD" w:rsidP="00D25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DIN Pro Regular">
    <w:altName w:val="Times New Roman"/>
    <w:charset w:val="00"/>
    <w:family w:val="swiss"/>
    <w:pitch w:val="variable"/>
    <w:sig w:usb0="00000001" w:usb1="4000207B" w:usb2="00000008" w:usb3="00000000" w:csb0="0000009F" w:csb1="00000000"/>
  </w:font>
  <w:font w:name="Montserrat SemiBold">
    <w:altName w:val="Courier New"/>
    <w:charset w:val="00"/>
    <w:family w:val="auto"/>
    <w:pitch w:val="default"/>
  </w:font>
  <w:font w:name="Montserrat Medium">
    <w:altName w:val="Courier New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9BA" w:rsidRPr="00805E70" w:rsidRDefault="007019BA" w:rsidP="00E96C27">
    <w:pPr>
      <w:tabs>
        <w:tab w:val="center" w:pos="4680"/>
        <w:tab w:val="center" w:pos="4873"/>
        <w:tab w:val="left" w:pos="8298"/>
        <w:tab w:val="right" w:pos="9360"/>
      </w:tabs>
      <w:jc w:val="center"/>
      <w:rPr>
        <w:rFonts w:ascii="Montserrat SemiBold" w:hAnsi="Montserrat SemiBold" w:cs="DIN Pro Regular"/>
        <w:color w:val="06234A"/>
        <w:sz w:val="12"/>
        <w:szCs w:val="12"/>
      </w:rPr>
    </w:pPr>
    <w:r w:rsidRPr="00224410">
      <w:rPr>
        <w:rFonts w:ascii="DIN Pro Regular" w:hAnsi="DIN Pro Regular" w:cs="DIN Pro Regular"/>
        <w:lang w:val="en-US"/>
      </w:rPr>
      <w:fldChar w:fldCharType="begin"/>
    </w:r>
    <w:r w:rsidRPr="00224410">
      <w:rPr>
        <w:rFonts w:ascii="DIN Pro Regular" w:hAnsi="DIN Pro Regular" w:cs="DIN Pro Regular"/>
        <w:lang w:val="en-US"/>
      </w:rPr>
      <w:instrText xml:space="preserve"> MACROBUTTON  ActualizareCâmpuri </w:instrText>
    </w:r>
    <w:r w:rsidRPr="00224410">
      <w:rPr>
        <w:rFonts w:ascii="DIN Pro Regular" w:hAnsi="DIN Pro Regular" w:cs="DIN Pro Regular"/>
        <w:lang w:val="en-US"/>
      </w:rPr>
      <w:fldChar w:fldCharType="end"/>
    </w:r>
    <w:r w:rsidRPr="00805E70">
      <w:rPr>
        <w:rFonts w:ascii="Montserrat SemiBold" w:hAnsi="Montserrat SemiBold" w:cs="DIN Pro Regular"/>
        <w:color w:val="06234A"/>
        <w:sz w:val="16"/>
        <w:szCs w:val="16"/>
      </w:rPr>
      <w:t>Consiliul pentru Studii Universitare de Doctorat</w:t>
    </w:r>
  </w:p>
  <w:p w:rsidR="007019BA" w:rsidRPr="00805E70" w:rsidRDefault="007019BA" w:rsidP="00E96C27">
    <w:pPr>
      <w:tabs>
        <w:tab w:val="left" w:pos="4620"/>
        <w:tab w:val="center" w:pos="4680"/>
        <w:tab w:val="center" w:pos="4873"/>
        <w:tab w:val="left" w:pos="8298"/>
        <w:tab w:val="right" w:pos="9360"/>
      </w:tabs>
      <w:rPr>
        <w:rFonts w:ascii="Montserrat SemiBold" w:hAnsi="Montserrat SemiBold" w:cs="DIN Pro Regular"/>
        <w:color w:val="06234A"/>
        <w:sz w:val="12"/>
        <w:szCs w:val="12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1008380</wp:posOffset>
          </wp:positionH>
          <wp:positionV relativeFrom="paragraph">
            <wp:posOffset>44450</wp:posOffset>
          </wp:positionV>
          <wp:extent cx="4324985" cy="54610"/>
          <wp:effectExtent l="0" t="0" r="0" b="0"/>
          <wp:wrapNone/>
          <wp:docPr id="51" name="Picture 10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05E70">
      <w:rPr>
        <w:rFonts w:ascii="Montserrat SemiBold" w:hAnsi="Montserrat SemiBold" w:cs="DIN Pro Regular"/>
        <w:color w:val="06234A"/>
        <w:sz w:val="12"/>
        <w:szCs w:val="12"/>
      </w:rPr>
      <w:tab/>
    </w:r>
    <w:r w:rsidRPr="00805E70">
      <w:rPr>
        <w:rFonts w:ascii="Montserrat SemiBold" w:hAnsi="Montserrat SemiBold" w:cs="DIN Pro Regular"/>
        <w:color w:val="06234A"/>
        <w:sz w:val="12"/>
        <w:szCs w:val="12"/>
      </w:rPr>
      <w:tab/>
    </w:r>
    <w:r w:rsidRPr="00805E70">
      <w:rPr>
        <w:rFonts w:ascii="Montserrat SemiBold" w:hAnsi="Montserrat SemiBold" w:cs="DIN Pro Regular"/>
        <w:color w:val="06234A"/>
        <w:sz w:val="12"/>
        <w:szCs w:val="12"/>
      </w:rPr>
      <w:tab/>
    </w:r>
  </w:p>
  <w:tbl>
    <w:tblPr>
      <w:tblW w:w="2305" w:type="pct"/>
      <w:jc w:val="center"/>
      <w:tblCellSpacing w:w="14" w:type="dxa"/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4493"/>
    </w:tblGrid>
    <w:tr w:rsidR="007019BA" w:rsidRPr="00805E70" w:rsidTr="00203F59">
      <w:trPr>
        <w:tblCellSpacing w:w="14" w:type="dxa"/>
        <w:jc w:val="center"/>
      </w:trPr>
      <w:tc>
        <w:tcPr>
          <w:tcW w:w="4939" w:type="pct"/>
          <w:shd w:val="clear" w:color="auto" w:fill="auto"/>
        </w:tcPr>
        <w:p w:rsidR="007019BA" w:rsidRPr="00805E70" w:rsidRDefault="007019BA" w:rsidP="00E96C27">
          <w:pPr>
            <w:tabs>
              <w:tab w:val="center" w:pos="4680"/>
              <w:tab w:val="right" w:pos="9360"/>
            </w:tabs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805E70">
            <w:rPr>
              <w:rFonts w:ascii="Montserrat Medium" w:hAnsi="Montserrat Medium" w:cs="Calibri"/>
              <w:sz w:val="12"/>
              <w:szCs w:val="12"/>
            </w:rPr>
            <w:t>P-ţa Eftimie Murgu nr. 2, Timişoara,</w:t>
          </w:r>
        </w:p>
        <w:p w:rsidR="007019BA" w:rsidRPr="00805E70" w:rsidRDefault="007019BA" w:rsidP="00E96C27">
          <w:pPr>
            <w:tabs>
              <w:tab w:val="center" w:pos="4680"/>
              <w:tab w:val="right" w:pos="9360"/>
            </w:tabs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805E70">
            <w:rPr>
              <w:rFonts w:ascii="Montserrat Medium" w:hAnsi="Montserrat Medium" w:cs="Calibri"/>
              <w:sz w:val="12"/>
              <w:szCs w:val="12"/>
            </w:rPr>
            <w:t>cod 300041, România</w:t>
          </w:r>
        </w:p>
      </w:tc>
    </w:tr>
    <w:tr w:rsidR="007019BA" w:rsidRPr="00805E70" w:rsidTr="00203F59">
      <w:trPr>
        <w:tblCellSpacing w:w="14" w:type="dxa"/>
        <w:jc w:val="center"/>
      </w:trPr>
      <w:tc>
        <w:tcPr>
          <w:tcW w:w="4939" w:type="pct"/>
          <w:shd w:val="clear" w:color="auto" w:fill="auto"/>
          <w:vAlign w:val="center"/>
        </w:tcPr>
        <w:p w:rsidR="007019BA" w:rsidRPr="00805E70" w:rsidRDefault="007019BA" w:rsidP="00E96C27">
          <w:pPr>
            <w:tabs>
              <w:tab w:val="center" w:pos="4680"/>
              <w:tab w:val="right" w:pos="9360"/>
            </w:tabs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805E70">
            <w:rPr>
              <w:rFonts w:ascii="Montserrat Medium" w:hAnsi="Montserrat Medium" w:cs="Calibri"/>
              <w:sz w:val="12"/>
              <w:szCs w:val="12"/>
            </w:rPr>
            <w:t>Tel: (40)256204250,int 1422</w:t>
          </w:r>
        </w:p>
      </w:tc>
    </w:tr>
    <w:tr w:rsidR="007019BA" w:rsidRPr="00805E70" w:rsidTr="00203F59">
      <w:trPr>
        <w:tblCellSpacing w:w="14" w:type="dxa"/>
        <w:jc w:val="center"/>
      </w:trPr>
      <w:tc>
        <w:tcPr>
          <w:tcW w:w="4939" w:type="pct"/>
          <w:shd w:val="clear" w:color="auto" w:fill="auto"/>
          <w:vAlign w:val="center"/>
        </w:tcPr>
        <w:p w:rsidR="007019BA" w:rsidRPr="00805E70" w:rsidRDefault="007019BA" w:rsidP="00E96C27">
          <w:pPr>
            <w:tabs>
              <w:tab w:val="center" w:pos="4680"/>
              <w:tab w:val="right" w:pos="9360"/>
            </w:tabs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805E70">
            <w:rPr>
              <w:rFonts w:ascii="Montserrat Medium" w:hAnsi="Montserrat Medium" w:cs="Calibri"/>
              <w:sz w:val="12"/>
              <w:szCs w:val="12"/>
            </w:rPr>
            <w:t>Email: doctorat@umft.ro</w:t>
          </w:r>
        </w:p>
      </w:tc>
    </w:tr>
  </w:tbl>
  <w:p w:rsidR="007019BA" w:rsidRPr="00805E70" w:rsidRDefault="007019BA" w:rsidP="00E96C27">
    <w:pPr>
      <w:tabs>
        <w:tab w:val="left" w:pos="4080"/>
      </w:tabs>
      <w:rPr>
        <w:rFonts w:ascii="Montserrat SemiBold" w:hAnsi="Montserrat SemiBold"/>
        <w:color w:val="06234A"/>
        <w:sz w:val="12"/>
        <w:szCs w:val="12"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932815</wp:posOffset>
          </wp:positionH>
          <wp:positionV relativeFrom="paragraph">
            <wp:posOffset>39370</wp:posOffset>
          </wp:positionV>
          <wp:extent cx="4324985" cy="54610"/>
          <wp:effectExtent l="0" t="0" r="0" b="0"/>
          <wp:wrapNone/>
          <wp:docPr id="52" name="Picture 9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05E70">
      <w:rPr>
        <w:rFonts w:ascii="Montserrat SemiBold" w:hAnsi="Montserrat SemiBold"/>
        <w:color w:val="06234A"/>
        <w:sz w:val="12"/>
        <w:szCs w:val="12"/>
      </w:rPr>
      <w:tab/>
    </w:r>
  </w:p>
  <w:p w:rsidR="007019BA" w:rsidRPr="00E96C27" w:rsidRDefault="007019BA" w:rsidP="00E96C27">
    <w:pPr>
      <w:tabs>
        <w:tab w:val="left" w:pos="4080"/>
      </w:tabs>
      <w:jc w:val="center"/>
      <w:rPr>
        <w:rFonts w:ascii="Montserrat SemiBold" w:hAnsi="Montserrat SemiBold"/>
        <w:color w:val="06234A"/>
        <w:sz w:val="12"/>
        <w:szCs w:val="12"/>
      </w:rPr>
    </w:pPr>
    <w:r w:rsidRPr="00D70DFA">
      <w:rPr>
        <w:rFonts w:ascii="Montserrat SemiBold" w:hAnsi="Montserrat SemiBold"/>
        <w:color w:val="06234A"/>
        <w:sz w:val="12"/>
        <w:szCs w:val="12"/>
      </w:rPr>
      <w:t>www.umft.ro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50DD" w:rsidRDefault="002E50DD" w:rsidP="00D2536B">
      <w:r>
        <w:separator/>
      </w:r>
    </w:p>
  </w:footnote>
  <w:footnote w:type="continuationSeparator" w:id="0">
    <w:p w:rsidR="002E50DD" w:rsidRDefault="002E50DD" w:rsidP="00D253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9BA" w:rsidRDefault="007019BA" w:rsidP="00E96C27">
    <w:pPr>
      <w:pStyle w:val="Header"/>
    </w:pPr>
  </w:p>
  <w:p w:rsidR="007019BA" w:rsidRDefault="007019BA" w:rsidP="00E96C27">
    <w:pPr>
      <w:pStyle w:val="Header"/>
    </w:pPr>
  </w:p>
  <w:p w:rsidR="007019BA" w:rsidRDefault="007019BA" w:rsidP="00FD1084">
    <w:pPr>
      <w:pStyle w:val="Header"/>
      <w:jc w:val="center"/>
    </w:pPr>
    <w:r>
      <w:rPr>
        <w:rFonts w:cs="Calibri"/>
        <w:noProof/>
        <w:color w:val="000000"/>
        <w:lang w:val="en-US" w:eastAsia="en-US"/>
      </w:rPr>
      <w:drawing>
        <wp:inline distT="0" distB="0" distL="0" distR="0" wp14:anchorId="4EF39641" wp14:editId="71D8081D">
          <wp:extent cx="3457575" cy="1044833"/>
          <wp:effectExtent l="0" t="0" r="0" b="3175"/>
          <wp:docPr id="49" name="Picture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468904" name="Picture 12834689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71874" cy="10491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019BA" w:rsidRDefault="007019BA" w:rsidP="00E96C27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6192" behindDoc="1" locked="0" layoutInCell="1" allowOverlap="0">
          <wp:simplePos x="0" y="0"/>
          <wp:positionH relativeFrom="column">
            <wp:posOffset>939800</wp:posOffset>
          </wp:positionH>
          <wp:positionV relativeFrom="paragraph">
            <wp:posOffset>30480</wp:posOffset>
          </wp:positionV>
          <wp:extent cx="4320540" cy="53340"/>
          <wp:effectExtent l="0" t="0" r="0" b="0"/>
          <wp:wrapNone/>
          <wp:docPr id="50" name="Imagine 5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019BA" w:rsidRDefault="007019BA" w:rsidP="001B543A">
    <w:pPr>
      <w:pStyle w:val="Header"/>
      <w:tabs>
        <w:tab w:val="clear" w:pos="4680"/>
        <w:tab w:val="clear" w:pos="9360"/>
        <w:tab w:val="left" w:pos="6915"/>
      </w:tabs>
    </w:pPr>
    <w:r>
      <w:t xml:space="preserve">                             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9076147"/>
    <w:multiLevelType w:val="hybridMultilevel"/>
    <w:tmpl w:val="981FC98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1638"/>
        </w:tabs>
        <w:ind w:left="1638" w:hanging="930"/>
      </w:pPr>
      <w:rPr>
        <w:rFonts w:ascii="Times New Roman" w:hAnsi="Times New Roman" w:cs="Times New Roman"/>
      </w:rPr>
    </w:lvl>
  </w:abstractNum>
  <w:abstractNum w:abstractNumId="2" w15:restartNumberingAfterBreak="0">
    <w:nsid w:val="003928C5"/>
    <w:multiLevelType w:val="hybridMultilevel"/>
    <w:tmpl w:val="917265E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7D7408"/>
    <w:multiLevelType w:val="hybridMultilevel"/>
    <w:tmpl w:val="543C1BC0"/>
    <w:lvl w:ilvl="0" w:tplc="0418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01DA4749"/>
    <w:multiLevelType w:val="hybridMultilevel"/>
    <w:tmpl w:val="87766118"/>
    <w:lvl w:ilvl="0" w:tplc="3F700196">
      <w:start w:val="1"/>
      <w:numFmt w:val="decimal"/>
      <w:suff w:val="space"/>
      <w:lvlText w:val="(%1)"/>
      <w:lvlJc w:val="left"/>
      <w:pPr>
        <w:ind w:left="735" w:hanging="375"/>
      </w:pPr>
      <w:rPr>
        <w:rFonts w:hint="default"/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2F43BE"/>
    <w:multiLevelType w:val="hybridMultilevel"/>
    <w:tmpl w:val="CFE8B4AA"/>
    <w:lvl w:ilvl="0" w:tplc="788C336E">
      <w:start w:val="1"/>
      <w:numFmt w:val="decimal"/>
      <w:suff w:val="space"/>
      <w:lvlText w:val="(%1)"/>
      <w:lvlJc w:val="left"/>
      <w:pPr>
        <w:ind w:left="6885" w:hanging="405"/>
      </w:pPr>
      <w:rPr>
        <w:rFonts w:hint="default"/>
        <w:b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B13619"/>
    <w:multiLevelType w:val="hybridMultilevel"/>
    <w:tmpl w:val="2C66B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8D7A6B"/>
    <w:multiLevelType w:val="hybridMultilevel"/>
    <w:tmpl w:val="6A302FFE"/>
    <w:lvl w:ilvl="0" w:tplc="CEF2943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0" w:hanging="360"/>
      </w:pPr>
    </w:lvl>
    <w:lvl w:ilvl="2" w:tplc="0418001B" w:tentative="1">
      <w:start w:val="1"/>
      <w:numFmt w:val="lowerRoman"/>
      <w:lvlText w:val="%3."/>
      <w:lvlJc w:val="right"/>
      <w:pPr>
        <w:ind w:left="720" w:hanging="180"/>
      </w:pPr>
    </w:lvl>
    <w:lvl w:ilvl="3" w:tplc="0418000F" w:tentative="1">
      <w:start w:val="1"/>
      <w:numFmt w:val="decimal"/>
      <w:lvlText w:val="%4."/>
      <w:lvlJc w:val="left"/>
      <w:pPr>
        <w:ind w:left="1440" w:hanging="360"/>
      </w:pPr>
    </w:lvl>
    <w:lvl w:ilvl="4" w:tplc="04180019" w:tentative="1">
      <w:start w:val="1"/>
      <w:numFmt w:val="lowerLetter"/>
      <w:lvlText w:val="%5."/>
      <w:lvlJc w:val="left"/>
      <w:pPr>
        <w:ind w:left="2160" w:hanging="360"/>
      </w:pPr>
    </w:lvl>
    <w:lvl w:ilvl="5" w:tplc="0418001B" w:tentative="1">
      <w:start w:val="1"/>
      <w:numFmt w:val="lowerRoman"/>
      <w:lvlText w:val="%6."/>
      <w:lvlJc w:val="right"/>
      <w:pPr>
        <w:ind w:left="2880" w:hanging="180"/>
      </w:pPr>
    </w:lvl>
    <w:lvl w:ilvl="6" w:tplc="0418000F" w:tentative="1">
      <w:start w:val="1"/>
      <w:numFmt w:val="decimal"/>
      <w:lvlText w:val="%7."/>
      <w:lvlJc w:val="left"/>
      <w:pPr>
        <w:ind w:left="3600" w:hanging="360"/>
      </w:pPr>
    </w:lvl>
    <w:lvl w:ilvl="7" w:tplc="04180019" w:tentative="1">
      <w:start w:val="1"/>
      <w:numFmt w:val="lowerLetter"/>
      <w:lvlText w:val="%8."/>
      <w:lvlJc w:val="left"/>
      <w:pPr>
        <w:ind w:left="4320" w:hanging="360"/>
      </w:pPr>
    </w:lvl>
    <w:lvl w:ilvl="8" w:tplc="0418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8" w15:restartNumberingAfterBreak="0">
    <w:nsid w:val="0BB22D6E"/>
    <w:multiLevelType w:val="hybridMultilevel"/>
    <w:tmpl w:val="3CEBC007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DE94E46"/>
    <w:multiLevelType w:val="hybridMultilevel"/>
    <w:tmpl w:val="356CF166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69724C"/>
    <w:multiLevelType w:val="hybridMultilevel"/>
    <w:tmpl w:val="E5B042DC"/>
    <w:lvl w:ilvl="0" w:tplc="03180994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C52A9C"/>
    <w:multiLevelType w:val="hybridMultilevel"/>
    <w:tmpl w:val="518CB8F6"/>
    <w:lvl w:ilvl="0" w:tplc="42A8BC00">
      <w:start w:val="1"/>
      <w:numFmt w:val="decimal"/>
      <w:lvlText w:val="Art. %1."/>
      <w:lvlJc w:val="left"/>
      <w:pPr>
        <w:ind w:left="6456" w:hanging="360"/>
      </w:pPr>
      <w:rPr>
        <w:rFonts w:ascii="Times New Roman" w:hAnsi="Times New Roman" w:cs="Times New Roman" w:hint="default"/>
        <w:b/>
        <w:i w:val="0"/>
        <w:strike w:val="0"/>
        <w:color w:val="auto"/>
        <w:sz w:val="24"/>
        <w:szCs w:val="24"/>
      </w:rPr>
    </w:lvl>
    <w:lvl w:ilvl="1" w:tplc="85D48FDE">
      <w:start w:val="1"/>
      <w:numFmt w:val="decimalZero"/>
      <w:lvlText w:val="%2."/>
      <w:lvlJc w:val="left"/>
      <w:pPr>
        <w:ind w:left="4553" w:hanging="495"/>
      </w:pPr>
      <w:rPr>
        <w:rFonts w:hint="default"/>
        <w:b/>
      </w:rPr>
    </w:lvl>
    <w:lvl w:ilvl="2" w:tplc="0418001B" w:tentative="1">
      <w:start w:val="1"/>
      <w:numFmt w:val="lowerRoman"/>
      <w:lvlText w:val="%3."/>
      <w:lvlJc w:val="right"/>
      <w:pPr>
        <w:ind w:left="5138" w:hanging="180"/>
      </w:pPr>
    </w:lvl>
    <w:lvl w:ilvl="3" w:tplc="0418000F" w:tentative="1">
      <w:start w:val="1"/>
      <w:numFmt w:val="decimal"/>
      <w:lvlText w:val="%4."/>
      <w:lvlJc w:val="left"/>
      <w:pPr>
        <w:ind w:left="5858" w:hanging="360"/>
      </w:pPr>
    </w:lvl>
    <w:lvl w:ilvl="4" w:tplc="04180019" w:tentative="1">
      <w:start w:val="1"/>
      <w:numFmt w:val="lowerLetter"/>
      <w:lvlText w:val="%5."/>
      <w:lvlJc w:val="left"/>
      <w:pPr>
        <w:ind w:left="6578" w:hanging="360"/>
      </w:pPr>
    </w:lvl>
    <w:lvl w:ilvl="5" w:tplc="0418001B" w:tentative="1">
      <w:start w:val="1"/>
      <w:numFmt w:val="lowerRoman"/>
      <w:lvlText w:val="%6."/>
      <w:lvlJc w:val="right"/>
      <w:pPr>
        <w:ind w:left="7298" w:hanging="180"/>
      </w:pPr>
    </w:lvl>
    <w:lvl w:ilvl="6" w:tplc="0418000F" w:tentative="1">
      <w:start w:val="1"/>
      <w:numFmt w:val="decimal"/>
      <w:lvlText w:val="%7."/>
      <w:lvlJc w:val="left"/>
      <w:pPr>
        <w:ind w:left="8018" w:hanging="360"/>
      </w:pPr>
    </w:lvl>
    <w:lvl w:ilvl="7" w:tplc="04180019" w:tentative="1">
      <w:start w:val="1"/>
      <w:numFmt w:val="lowerLetter"/>
      <w:lvlText w:val="%8."/>
      <w:lvlJc w:val="left"/>
      <w:pPr>
        <w:ind w:left="8738" w:hanging="360"/>
      </w:pPr>
    </w:lvl>
    <w:lvl w:ilvl="8" w:tplc="0418001B" w:tentative="1">
      <w:start w:val="1"/>
      <w:numFmt w:val="lowerRoman"/>
      <w:lvlText w:val="%9."/>
      <w:lvlJc w:val="right"/>
      <w:pPr>
        <w:ind w:left="9458" w:hanging="180"/>
      </w:pPr>
    </w:lvl>
  </w:abstractNum>
  <w:abstractNum w:abstractNumId="12" w15:restartNumberingAfterBreak="0">
    <w:nsid w:val="11023305"/>
    <w:multiLevelType w:val="hybridMultilevel"/>
    <w:tmpl w:val="80B40772"/>
    <w:lvl w:ilvl="0" w:tplc="3072D394">
      <w:start w:val="1"/>
      <w:numFmt w:val="decimal"/>
      <w:suff w:val="space"/>
      <w:lvlText w:val="(%1)"/>
      <w:lvlJc w:val="left"/>
      <w:pPr>
        <w:ind w:left="6840" w:hanging="360"/>
      </w:pPr>
      <w:rPr>
        <w:rFonts w:hint="default"/>
        <w:b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9F71EE"/>
    <w:multiLevelType w:val="hybridMultilevel"/>
    <w:tmpl w:val="B426B5B8"/>
    <w:lvl w:ilvl="0" w:tplc="07466984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475B88"/>
    <w:multiLevelType w:val="hybridMultilevel"/>
    <w:tmpl w:val="8684048A"/>
    <w:lvl w:ilvl="0" w:tplc="577216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6D7D15"/>
    <w:multiLevelType w:val="hybridMultilevel"/>
    <w:tmpl w:val="EA06801C"/>
    <w:lvl w:ilvl="0" w:tplc="359C2B08">
      <w:start w:val="1"/>
      <w:numFmt w:val="decimal"/>
      <w:lvlText w:val="(%1)"/>
      <w:lvlJc w:val="left"/>
      <w:pPr>
        <w:ind w:left="644" w:hanging="360"/>
      </w:pPr>
      <w:rPr>
        <w:rFonts w:ascii="Times New Roman" w:hAnsi="Times New Roman" w:cs="Times New Roman" w:hint="default"/>
        <w:strike w:val="0"/>
        <w:color w:val="auto"/>
        <w:sz w:val="24"/>
        <w:szCs w:val="24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9D6736"/>
    <w:multiLevelType w:val="hybridMultilevel"/>
    <w:tmpl w:val="669863DC"/>
    <w:lvl w:ilvl="0" w:tplc="15FEF6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1302C6"/>
    <w:multiLevelType w:val="hybridMultilevel"/>
    <w:tmpl w:val="EB583C1C"/>
    <w:lvl w:ilvl="0" w:tplc="76BED9FC">
      <w:numFmt w:val="bullet"/>
      <w:lvlText w:val="-"/>
      <w:lvlJc w:val="left"/>
      <w:pPr>
        <w:ind w:left="3763" w:hanging="360"/>
      </w:pPr>
      <w:rPr>
        <w:rFonts w:ascii="Times New Roman" w:eastAsia="Times New Roman" w:hAnsi="Times New Roman" w:cs="Times New Roman" w:hint="default"/>
        <w:b w:val="0"/>
        <w:color w:val="auto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211016"/>
    <w:multiLevelType w:val="hybridMultilevel"/>
    <w:tmpl w:val="2D50D158"/>
    <w:lvl w:ilvl="0" w:tplc="76BED9FC"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  <w:b w:val="0"/>
        <w:color w:val="auto"/>
        <w:sz w:val="24"/>
        <w:szCs w:val="24"/>
      </w:rPr>
    </w:lvl>
    <w:lvl w:ilvl="1" w:tplc="041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30B42215"/>
    <w:multiLevelType w:val="hybridMultilevel"/>
    <w:tmpl w:val="5B5A240C"/>
    <w:lvl w:ilvl="0" w:tplc="853E0B06">
      <w:start w:val="1"/>
      <w:numFmt w:val="decimal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E33D29"/>
    <w:multiLevelType w:val="hybridMultilevel"/>
    <w:tmpl w:val="231A1806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AE760D"/>
    <w:multiLevelType w:val="hybridMultilevel"/>
    <w:tmpl w:val="3C6A1C02"/>
    <w:lvl w:ilvl="0" w:tplc="F9B405F8">
      <w:start w:val="1"/>
      <w:numFmt w:val="decimal"/>
      <w:suff w:val="space"/>
      <w:lvlText w:val="(%1)"/>
      <w:lvlJc w:val="left"/>
      <w:pPr>
        <w:ind w:left="6840" w:hanging="36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F45403"/>
    <w:multiLevelType w:val="hybridMultilevel"/>
    <w:tmpl w:val="3D7051AE"/>
    <w:lvl w:ilvl="0" w:tplc="11402308">
      <w:start w:val="1"/>
      <w:numFmt w:val="decimal"/>
      <w:lvlText w:val="(%1)"/>
      <w:lvlJc w:val="left"/>
      <w:pPr>
        <w:ind w:left="2345" w:hanging="360"/>
      </w:pPr>
      <w:rPr>
        <w:rFonts w:hint="default"/>
        <w:b w:val="0"/>
        <w:strike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A00BB9"/>
    <w:multiLevelType w:val="hybridMultilevel"/>
    <w:tmpl w:val="E1E24118"/>
    <w:lvl w:ilvl="0" w:tplc="151EA520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24649A"/>
    <w:multiLevelType w:val="hybridMultilevel"/>
    <w:tmpl w:val="7CDA2F98"/>
    <w:lvl w:ilvl="0" w:tplc="A1B08B4C">
      <w:start w:val="1"/>
      <w:numFmt w:val="decimal"/>
      <w:suff w:val="space"/>
      <w:lvlText w:val="(%1)"/>
      <w:lvlJc w:val="left"/>
      <w:pPr>
        <w:ind w:left="735" w:hanging="37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860B68"/>
    <w:multiLevelType w:val="hybridMultilevel"/>
    <w:tmpl w:val="6E7CE2B4"/>
    <w:lvl w:ilvl="0" w:tplc="D5269180">
      <w:start w:val="1"/>
      <w:numFmt w:val="decimal"/>
      <w:lvlText w:val="(%1)"/>
      <w:lvlJc w:val="left"/>
      <w:pPr>
        <w:ind w:left="4472" w:hanging="360"/>
      </w:pPr>
      <w:rPr>
        <w:rFonts w:hint="default"/>
        <w:strike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CF7317"/>
    <w:multiLevelType w:val="hybridMultilevel"/>
    <w:tmpl w:val="2CE01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C3A5D"/>
    <w:multiLevelType w:val="hybridMultilevel"/>
    <w:tmpl w:val="6DF267D4"/>
    <w:lvl w:ilvl="0" w:tplc="D33E9820">
      <w:start w:val="1"/>
      <w:numFmt w:val="decimal"/>
      <w:lvlText w:val="(%1)"/>
      <w:lvlJc w:val="left"/>
      <w:pPr>
        <w:ind w:left="735" w:hanging="375"/>
      </w:pPr>
      <w:rPr>
        <w:rFonts w:hint="default"/>
        <w:color w:val="00000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660091"/>
    <w:multiLevelType w:val="hybridMultilevel"/>
    <w:tmpl w:val="9484092C"/>
    <w:lvl w:ilvl="0" w:tplc="5BF8A7CC">
      <w:start w:val="1"/>
      <w:numFmt w:val="decimal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CA45DE"/>
    <w:multiLevelType w:val="hybridMultilevel"/>
    <w:tmpl w:val="4DCCF146"/>
    <w:lvl w:ilvl="0" w:tplc="BC8A9D80">
      <w:start w:val="1"/>
      <w:numFmt w:val="decimal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8E017E"/>
    <w:multiLevelType w:val="hybridMultilevel"/>
    <w:tmpl w:val="C2A49DD4"/>
    <w:lvl w:ilvl="0" w:tplc="76BED9FC"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  <w:b w:val="0"/>
        <w:color w:val="auto"/>
        <w:sz w:val="24"/>
        <w:szCs w:val="24"/>
      </w:rPr>
    </w:lvl>
    <w:lvl w:ilvl="1" w:tplc="041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 w15:restartNumberingAfterBreak="0">
    <w:nsid w:val="5D4D102F"/>
    <w:multiLevelType w:val="hybridMultilevel"/>
    <w:tmpl w:val="84BCA90C"/>
    <w:lvl w:ilvl="0" w:tplc="B956B8D0">
      <w:start w:val="1"/>
      <w:numFmt w:val="decimal"/>
      <w:lvlText w:val="Art.%1."/>
      <w:lvlJc w:val="left"/>
      <w:pPr>
        <w:ind w:left="441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42602D"/>
    <w:multiLevelType w:val="hybridMultilevel"/>
    <w:tmpl w:val="F6A26148"/>
    <w:lvl w:ilvl="0" w:tplc="D610A52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8C521B"/>
    <w:multiLevelType w:val="hybridMultilevel"/>
    <w:tmpl w:val="8BEECEFA"/>
    <w:lvl w:ilvl="0" w:tplc="074669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804D89"/>
    <w:multiLevelType w:val="hybridMultilevel"/>
    <w:tmpl w:val="E69EC554"/>
    <w:lvl w:ilvl="0" w:tplc="0418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75E35F92"/>
    <w:multiLevelType w:val="hybridMultilevel"/>
    <w:tmpl w:val="3AF2C756"/>
    <w:lvl w:ilvl="0" w:tplc="CA187AF6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1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 w15:restartNumberingAfterBreak="0">
    <w:nsid w:val="7D0F7AC8"/>
    <w:multiLevelType w:val="hybridMultilevel"/>
    <w:tmpl w:val="3732C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7D43A7"/>
    <w:multiLevelType w:val="hybridMultilevel"/>
    <w:tmpl w:val="520AB722"/>
    <w:lvl w:ilvl="0" w:tplc="F6B8B7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2"/>
  </w:num>
  <w:num w:numId="3">
    <w:abstractNumId w:val="28"/>
  </w:num>
  <w:num w:numId="4">
    <w:abstractNumId w:val="7"/>
  </w:num>
  <w:num w:numId="5">
    <w:abstractNumId w:val="16"/>
  </w:num>
  <w:num w:numId="6">
    <w:abstractNumId w:val="3"/>
  </w:num>
  <w:num w:numId="7">
    <w:abstractNumId w:val="29"/>
  </w:num>
  <w:num w:numId="8">
    <w:abstractNumId w:val="6"/>
  </w:num>
  <w:num w:numId="9">
    <w:abstractNumId w:val="19"/>
  </w:num>
  <w:num w:numId="10">
    <w:abstractNumId w:val="27"/>
  </w:num>
  <w:num w:numId="11">
    <w:abstractNumId w:val="9"/>
  </w:num>
  <w:num w:numId="12">
    <w:abstractNumId w:val="20"/>
  </w:num>
  <w:num w:numId="13">
    <w:abstractNumId w:val="1"/>
  </w:num>
  <w:num w:numId="14">
    <w:abstractNumId w:val="36"/>
  </w:num>
  <w:num w:numId="15">
    <w:abstractNumId w:val="34"/>
  </w:num>
  <w:num w:numId="16">
    <w:abstractNumId w:val="8"/>
  </w:num>
  <w:num w:numId="17">
    <w:abstractNumId w:val="0"/>
  </w:num>
  <w:num w:numId="18">
    <w:abstractNumId w:val="37"/>
  </w:num>
  <w:num w:numId="19">
    <w:abstractNumId w:val="14"/>
  </w:num>
  <w:num w:numId="20">
    <w:abstractNumId w:val="17"/>
  </w:num>
  <w:num w:numId="21">
    <w:abstractNumId w:val="11"/>
  </w:num>
  <w:num w:numId="22">
    <w:abstractNumId w:val="35"/>
  </w:num>
  <w:num w:numId="23">
    <w:abstractNumId w:val="26"/>
  </w:num>
  <w:num w:numId="24">
    <w:abstractNumId w:val="32"/>
  </w:num>
  <w:num w:numId="25">
    <w:abstractNumId w:val="23"/>
  </w:num>
  <w:num w:numId="26">
    <w:abstractNumId w:val="25"/>
  </w:num>
  <w:num w:numId="27">
    <w:abstractNumId w:val="33"/>
  </w:num>
  <w:num w:numId="28">
    <w:abstractNumId w:val="12"/>
  </w:num>
  <w:num w:numId="29">
    <w:abstractNumId w:val="21"/>
  </w:num>
  <w:num w:numId="30">
    <w:abstractNumId w:val="13"/>
  </w:num>
  <w:num w:numId="31">
    <w:abstractNumId w:val="22"/>
  </w:num>
  <w:num w:numId="32">
    <w:abstractNumId w:val="5"/>
  </w:num>
  <w:num w:numId="33">
    <w:abstractNumId w:val="24"/>
  </w:num>
  <w:num w:numId="34">
    <w:abstractNumId w:val="4"/>
  </w:num>
  <w:num w:numId="35">
    <w:abstractNumId w:val="10"/>
  </w:num>
  <w:num w:numId="36">
    <w:abstractNumId w:val="18"/>
  </w:num>
  <w:num w:numId="37">
    <w:abstractNumId w:val="30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444"/>
    <w:rsid w:val="000038E0"/>
    <w:rsid w:val="00007C9E"/>
    <w:rsid w:val="00012560"/>
    <w:rsid w:val="00012A22"/>
    <w:rsid w:val="00020444"/>
    <w:rsid w:val="00020F96"/>
    <w:rsid w:val="00021C97"/>
    <w:rsid w:val="00023B81"/>
    <w:rsid w:val="00023BDC"/>
    <w:rsid w:val="00024113"/>
    <w:rsid w:val="00032F80"/>
    <w:rsid w:val="000354D6"/>
    <w:rsid w:val="000423FB"/>
    <w:rsid w:val="00043441"/>
    <w:rsid w:val="00043532"/>
    <w:rsid w:val="00043CC4"/>
    <w:rsid w:val="00045D0F"/>
    <w:rsid w:val="000467EF"/>
    <w:rsid w:val="00047BC2"/>
    <w:rsid w:val="00055EE9"/>
    <w:rsid w:val="00061DCA"/>
    <w:rsid w:val="00064BCC"/>
    <w:rsid w:val="00066952"/>
    <w:rsid w:val="00067404"/>
    <w:rsid w:val="000738B7"/>
    <w:rsid w:val="00075F74"/>
    <w:rsid w:val="00077AC9"/>
    <w:rsid w:val="00082924"/>
    <w:rsid w:val="00083631"/>
    <w:rsid w:val="00084B73"/>
    <w:rsid w:val="00085752"/>
    <w:rsid w:val="00090D44"/>
    <w:rsid w:val="00090F05"/>
    <w:rsid w:val="000935D8"/>
    <w:rsid w:val="00095489"/>
    <w:rsid w:val="00097022"/>
    <w:rsid w:val="00097CC7"/>
    <w:rsid w:val="000A088B"/>
    <w:rsid w:val="000A48F2"/>
    <w:rsid w:val="000A580F"/>
    <w:rsid w:val="000A7F72"/>
    <w:rsid w:val="000B39D6"/>
    <w:rsid w:val="000B5131"/>
    <w:rsid w:val="000C0443"/>
    <w:rsid w:val="000C1930"/>
    <w:rsid w:val="000C6C49"/>
    <w:rsid w:val="000C6C96"/>
    <w:rsid w:val="000D2E4B"/>
    <w:rsid w:val="000D50C6"/>
    <w:rsid w:val="000E00EB"/>
    <w:rsid w:val="000E14AA"/>
    <w:rsid w:val="000E1CCB"/>
    <w:rsid w:val="000E3B9C"/>
    <w:rsid w:val="000E4422"/>
    <w:rsid w:val="000E4441"/>
    <w:rsid w:val="000E5B22"/>
    <w:rsid w:val="000F0041"/>
    <w:rsid w:val="000F3C22"/>
    <w:rsid w:val="000F3C2C"/>
    <w:rsid w:val="000F6406"/>
    <w:rsid w:val="000F735F"/>
    <w:rsid w:val="0010409B"/>
    <w:rsid w:val="00110941"/>
    <w:rsid w:val="00112B3A"/>
    <w:rsid w:val="001206CE"/>
    <w:rsid w:val="00126339"/>
    <w:rsid w:val="00133DBD"/>
    <w:rsid w:val="00135897"/>
    <w:rsid w:val="001358DC"/>
    <w:rsid w:val="00135D83"/>
    <w:rsid w:val="001368A7"/>
    <w:rsid w:val="001371C8"/>
    <w:rsid w:val="00145118"/>
    <w:rsid w:val="00151AFB"/>
    <w:rsid w:val="00153180"/>
    <w:rsid w:val="001545FF"/>
    <w:rsid w:val="001557BB"/>
    <w:rsid w:val="0016289D"/>
    <w:rsid w:val="00162EE3"/>
    <w:rsid w:val="00165CF7"/>
    <w:rsid w:val="00165F2C"/>
    <w:rsid w:val="00174DB2"/>
    <w:rsid w:val="0017503F"/>
    <w:rsid w:val="001806C4"/>
    <w:rsid w:val="00183374"/>
    <w:rsid w:val="001850D2"/>
    <w:rsid w:val="00185D05"/>
    <w:rsid w:val="00187403"/>
    <w:rsid w:val="001875D4"/>
    <w:rsid w:val="001975E8"/>
    <w:rsid w:val="001A0BB8"/>
    <w:rsid w:val="001A31AB"/>
    <w:rsid w:val="001A5F1D"/>
    <w:rsid w:val="001A65D4"/>
    <w:rsid w:val="001B05B8"/>
    <w:rsid w:val="001B096A"/>
    <w:rsid w:val="001B0D2B"/>
    <w:rsid w:val="001B2071"/>
    <w:rsid w:val="001B543A"/>
    <w:rsid w:val="001B561D"/>
    <w:rsid w:val="001C659E"/>
    <w:rsid w:val="001E34B8"/>
    <w:rsid w:val="001F3648"/>
    <w:rsid w:val="00203CF2"/>
    <w:rsid w:val="00203F59"/>
    <w:rsid w:val="002119BB"/>
    <w:rsid w:val="002130B9"/>
    <w:rsid w:val="002144FE"/>
    <w:rsid w:val="00216B0E"/>
    <w:rsid w:val="00232621"/>
    <w:rsid w:val="00234620"/>
    <w:rsid w:val="002369CD"/>
    <w:rsid w:val="00246863"/>
    <w:rsid w:val="00247BE4"/>
    <w:rsid w:val="00251BFC"/>
    <w:rsid w:val="002523FB"/>
    <w:rsid w:val="0025314C"/>
    <w:rsid w:val="002569D1"/>
    <w:rsid w:val="00271ADB"/>
    <w:rsid w:val="002731A8"/>
    <w:rsid w:val="0027509E"/>
    <w:rsid w:val="00281966"/>
    <w:rsid w:val="00282946"/>
    <w:rsid w:val="00286010"/>
    <w:rsid w:val="00287BD5"/>
    <w:rsid w:val="00296B44"/>
    <w:rsid w:val="002A08CA"/>
    <w:rsid w:val="002A574F"/>
    <w:rsid w:val="002A5A29"/>
    <w:rsid w:val="002A5CA7"/>
    <w:rsid w:val="002A7D76"/>
    <w:rsid w:val="002B648C"/>
    <w:rsid w:val="002B7544"/>
    <w:rsid w:val="002C1602"/>
    <w:rsid w:val="002C28EB"/>
    <w:rsid w:val="002C6A8C"/>
    <w:rsid w:val="002D07B3"/>
    <w:rsid w:val="002D31C0"/>
    <w:rsid w:val="002D3C74"/>
    <w:rsid w:val="002E39C0"/>
    <w:rsid w:val="002E50DD"/>
    <w:rsid w:val="002F1287"/>
    <w:rsid w:val="002F3AF5"/>
    <w:rsid w:val="002F50CB"/>
    <w:rsid w:val="002F7E14"/>
    <w:rsid w:val="00300947"/>
    <w:rsid w:val="003010C3"/>
    <w:rsid w:val="00303F66"/>
    <w:rsid w:val="003055D6"/>
    <w:rsid w:val="00305F8C"/>
    <w:rsid w:val="00305F92"/>
    <w:rsid w:val="003100D8"/>
    <w:rsid w:val="00310B05"/>
    <w:rsid w:val="0031217D"/>
    <w:rsid w:val="00313344"/>
    <w:rsid w:val="003151DD"/>
    <w:rsid w:val="00315FB6"/>
    <w:rsid w:val="00317B82"/>
    <w:rsid w:val="00322C7D"/>
    <w:rsid w:val="003246B5"/>
    <w:rsid w:val="00324799"/>
    <w:rsid w:val="00330059"/>
    <w:rsid w:val="003311A8"/>
    <w:rsid w:val="00331F42"/>
    <w:rsid w:val="00335776"/>
    <w:rsid w:val="00343227"/>
    <w:rsid w:val="003509BB"/>
    <w:rsid w:val="00352F18"/>
    <w:rsid w:val="0035795F"/>
    <w:rsid w:val="00361416"/>
    <w:rsid w:val="00363E5B"/>
    <w:rsid w:val="00366D36"/>
    <w:rsid w:val="00371CB4"/>
    <w:rsid w:val="0037464D"/>
    <w:rsid w:val="00375893"/>
    <w:rsid w:val="00381F7D"/>
    <w:rsid w:val="00384878"/>
    <w:rsid w:val="00384EEB"/>
    <w:rsid w:val="003851C6"/>
    <w:rsid w:val="003903A3"/>
    <w:rsid w:val="00394223"/>
    <w:rsid w:val="003A603B"/>
    <w:rsid w:val="003C0487"/>
    <w:rsid w:val="003C1518"/>
    <w:rsid w:val="003C1A36"/>
    <w:rsid w:val="003C6C0C"/>
    <w:rsid w:val="003C75DC"/>
    <w:rsid w:val="003D3309"/>
    <w:rsid w:val="003D385E"/>
    <w:rsid w:val="003D3A4E"/>
    <w:rsid w:val="003F161D"/>
    <w:rsid w:val="003F31D0"/>
    <w:rsid w:val="003F3AF8"/>
    <w:rsid w:val="00401A02"/>
    <w:rsid w:val="00401BB5"/>
    <w:rsid w:val="00402D4F"/>
    <w:rsid w:val="0040317C"/>
    <w:rsid w:val="004041B4"/>
    <w:rsid w:val="0040486A"/>
    <w:rsid w:val="00404ED1"/>
    <w:rsid w:val="00406815"/>
    <w:rsid w:val="00412FCB"/>
    <w:rsid w:val="00413473"/>
    <w:rsid w:val="004145F3"/>
    <w:rsid w:val="004154C8"/>
    <w:rsid w:val="00425A67"/>
    <w:rsid w:val="004326D8"/>
    <w:rsid w:val="00440EFD"/>
    <w:rsid w:val="004506F6"/>
    <w:rsid w:val="004508F4"/>
    <w:rsid w:val="00451EDE"/>
    <w:rsid w:val="00452E7A"/>
    <w:rsid w:val="00454C72"/>
    <w:rsid w:val="00456041"/>
    <w:rsid w:val="00461CEE"/>
    <w:rsid w:val="0046430D"/>
    <w:rsid w:val="00464598"/>
    <w:rsid w:val="00464A49"/>
    <w:rsid w:val="0046547C"/>
    <w:rsid w:val="00467504"/>
    <w:rsid w:val="004716FD"/>
    <w:rsid w:val="00477370"/>
    <w:rsid w:val="004807DD"/>
    <w:rsid w:val="004809CE"/>
    <w:rsid w:val="00480EDC"/>
    <w:rsid w:val="00482F14"/>
    <w:rsid w:val="00486F5D"/>
    <w:rsid w:val="004907B0"/>
    <w:rsid w:val="004915CF"/>
    <w:rsid w:val="00494593"/>
    <w:rsid w:val="00494FFD"/>
    <w:rsid w:val="00495618"/>
    <w:rsid w:val="00496B8C"/>
    <w:rsid w:val="00496E66"/>
    <w:rsid w:val="004A0290"/>
    <w:rsid w:val="004A5472"/>
    <w:rsid w:val="004A6341"/>
    <w:rsid w:val="004B07F7"/>
    <w:rsid w:val="004B2E4B"/>
    <w:rsid w:val="004B759F"/>
    <w:rsid w:val="004C7EEC"/>
    <w:rsid w:val="004D1AF2"/>
    <w:rsid w:val="004D6C52"/>
    <w:rsid w:val="004D7E7E"/>
    <w:rsid w:val="004E4843"/>
    <w:rsid w:val="0050032D"/>
    <w:rsid w:val="00502F76"/>
    <w:rsid w:val="00505EEA"/>
    <w:rsid w:val="005216DC"/>
    <w:rsid w:val="00521C4C"/>
    <w:rsid w:val="00525D37"/>
    <w:rsid w:val="00531846"/>
    <w:rsid w:val="0053278F"/>
    <w:rsid w:val="005416F6"/>
    <w:rsid w:val="005439E3"/>
    <w:rsid w:val="005517CA"/>
    <w:rsid w:val="005517F0"/>
    <w:rsid w:val="00554488"/>
    <w:rsid w:val="00556975"/>
    <w:rsid w:val="005655C4"/>
    <w:rsid w:val="00566812"/>
    <w:rsid w:val="005670F4"/>
    <w:rsid w:val="0057299C"/>
    <w:rsid w:val="00572A1D"/>
    <w:rsid w:val="00574F36"/>
    <w:rsid w:val="00575C6E"/>
    <w:rsid w:val="00582172"/>
    <w:rsid w:val="005828A9"/>
    <w:rsid w:val="00582A3F"/>
    <w:rsid w:val="00594D8B"/>
    <w:rsid w:val="00596C2F"/>
    <w:rsid w:val="005A48CD"/>
    <w:rsid w:val="005A7251"/>
    <w:rsid w:val="005B2B74"/>
    <w:rsid w:val="005B4A14"/>
    <w:rsid w:val="005B596D"/>
    <w:rsid w:val="005C2569"/>
    <w:rsid w:val="005C61D5"/>
    <w:rsid w:val="005C774E"/>
    <w:rsid w:val="005D078B"/>
    <w:rsid w:val="005D3CA2"/>
    <w:rsid w:val="005D40EC"/>
    <w:rsid w:val="005D5CEA"/>
    <w:rsid w:val="005E22B7"/>
    <w:rsid w:val="005E590A"/>
    <w:rsid w:val="0060197F"/>
    <w:rsid w:val="00601B5A"/>
    <w:rsid w:val="00601E1F"/>
    <w:rsid w:val="00603E1F"/>
    <w:rsid w:val="00607669"/>
    <w:rsid w:val="00610ADE"/>
    <w:rsid w:val="006158D6"/>
    <w:rsid w:val="00617F04"/>
    <w:rsid w:val="006206A0"/>
    <w:rsid w:val="00621094"/>
    <w:rsid w:val="00621A24"/>
    <w:rsid w:val="00627A36"/>
    <w:rsid w:val="00631F67"/>
    <w:rsid w:val="00636575"/>
    <w:rsid w:val="00642696"/>
    <w:rsid w:val="00643148"/>
    <w:rsid w:val="00651E09"/>
    <w:rsid w:val="00657025"/>
    <w:rsid w:val="006629F2"/>
    <w:rsid w:val="00671BC1"/>
    <w:rsid w:val="00672403"/>
    <w:rsid w:val="00674464"/>
    <w:rsid w:val="00676DFB"/>
    <w:rsid w:val="00677410"/>
    <w:rsid w:val="00677840"/>
    <w:rsid w:val="00685BF9"/>
    <w:rsid w:val="00695040"/>
    <w:rsid w:val="006A1CA7"/>
    <w:rsid w:val="006A4CAA"/>
    <w:rsid w:val="006C00AB"/>
    <w:rsid w:val="006C3946"/>
    <w:rsid w:val="006C6ABB"/>
    <w:rsid w:val="006C6BD4"/>
    <w:rsid w:val="006D345E"/>
    <w:rsid w:val="006D5264"/>
    <w:rsid w:val="006E1172"/>
    <w:rsid w:val="006E568F"/>
    <w:rsid w:val="006E658F"/>
    <w:rsid w:val="006E6AA4"/>
    <w:rsid w:val="006F253D"/>
    <w:rsid w:val="00700C1A"/>
    <w:rsid w:val="00701742"/>
    <w:rsid w:val="007019BA"/>
    <w:rsid w:val="00705DB8"/>
    <w:rsid w:val="007061D1"/>
    <w:rsid w:val="00707457"/>
    <w:rsid w:val="00707B8E"/>
    <w:rsid w:val="007128A2"/>
    <w:rsid w:val="00714CC2"/>
    <w:rsid w:val="00721619"/>
    <w:rsid w:val="00724F5A"/>
    <w:rsid w:val="00727AB8"/>
    <w:rsid w:val="00727F84"/>
    <w:rsid w:val="00731B2F"/>
    <w:rsid w:val="00735C9D"/>
    <w:rsid w:val="00735DB6"/>
    <w:rsid w:val="00737253"/>
    <w:rsid w:val="00740EB8"/>
    <w:rsid w:val="007470DE"/>
    <w:rsid w:val="0074735F"/>
    <w:rsid w:val="00747B05"/>
    <w:rsid w:val="00755818"/>
    <w:rsid w:val="00756058"/>
    <w:rsid w:val="00756E23"/>
    <w:rsid w:val="00757198"/>
    <w:rsid w:val="007614FA"/>
    <w:rsid w:val="00763BA5"/>
    <w:rsid w:val="00770997"/>
    <w:rsid w:val="00772741"/>
    <w:rsid w:val="00777143"/>
    <w:rsid w:val="007806A9"/>
    <w:rsid w:val="00781642"/>
    <w:rsid w:val="00781C49"/>
    <w:rsid w:val="0078370B"/>
    <w:rsid w:val="00784501"/>
    <w:rsid w:val="007866F6"/>
    <w:rsid w:val="0078693A"/>
    <w:rsid w:val="00793F09"/>
    <w:rsid w:val="007956A3"/>
    <w:rsid w:val="007A2DA2"/>
    <w:rsid w:val="007A3D3A"/>
    <w:rsid w:val="007A73F1"/>
    <w:rsid w:val="007A7823"/>
    <w:rsid w:val="007B29A5"/>
    <w:rsid w:val="007B54FD"/>
    <w:rsid w:val="007B57F7"/>
    <w:rsid w:val="007B5A07"/>
    <w:rsid w:val="007B7EC9"/>
    <w:rsid w:val="007C0B45"/>
    <w:rsid w:val="007C1616"/>
    <w:rsid w:val="007C1878"/>
    <w:rsid w:val="007C1D75"/>
    <w:rsid w:val="007C28AF"/>
    <w:rsid w:val="007C3BD2"/>
    <w:rsid w:val="007E2BA8"/>
    <w:rsid w:val="007E458C"/>
    <w:rsid w:val="007F2462"/>
    <w:rsid w:val="007F2C81"/>
    <w:rsid w:val="008024D1"/>
    <w:rsid w:val="00802DE9"/>
    <w:rsid w:val="0080368E"/>
    <w:rsid w:val="008039BE"/>
    <w:rsid w:val="0080568F"/>
    <w:rsid w:val="00806446"/>
    <w:rsid w:val="008066C4"/>
    <w:rsid w:val="00806BD7"/>
    <w:rsid w:val="00812525"/>
    <w:rsid w:val="008177ED"/>
    <w:rsid w:val="00817D1E"/>
    <w:rsid w:val="00822611"/>
    <w:rsid w:val="00824FE5"/>
    <w:rsid w:val="00825EB7"/>
    <w:rsid w:val="00831C20"/>
    <w:rsid w:val="00833147"/>
    <w:rsid w:val="00836741"/>
    <w:rsid w:val="008414F5"/>
    <w:rsid w:val="00852A93"/>
    <w:rsid w:val="0085353A"/>
    <w:rsid w:val="008561D0"/>
    <w:rsid w:val="008631E1"/>
    <w:rsid w:val="00863CFD"/>
    <w:rsid w:val="00870F9F"/>
    <w:rsid w:val="008738B0"/>
    <w:rsid w:val="00874B53"/>
    <w:rsid w:val="008852F4"/>
    <w:rsid w:val="00886092"/>
    <w:rsid w:val="00894328"/>
    <w:rsid w:val="008977FC"/>
    <w:rsid w:val="00897DDB"/>
    <w:rsid w:val="008A0591"/>
    <w:rsid w:val="008A44EC"/>
    <w:rsid w:val="008B6A23"/>
    <w:rsid w:val="008C5715"/>
    <w:rsid w:val="008C5809"/>
    <w:rsid w:val="008C7541"/>
    <w:rsid w:val="008C7E40"/>
    <w:rsid w:val="008D35E4"/>
    <w:rsid w:val="008D3A1C"/>
    <w:rsid w:val="008D588D"/>
    <w:rsid w:val="008D5AD0"/>
    <w:rsid w:val="008E154E"/>
    <w:rsid w:val="008E34AB"/>
    <w:rsid w:val="008F0540"/>
    <w:rsid w:val="008F6DCA"/>
    <w:rsid w:val="009032E9"/>
    <w:rsid w:val="00910625"/>
    <w:rsid w:val="00917D05"/>
    <w:rsid w:val="00917FA0"/>
    <w:rsid w:val="00922B88"/>
    <w:rsid w:val="009269CF"/>
    <w:rsid w:val="00931C9D"/>
    <w:rsid w:val="0093765D"/>
    <w:rsid w:val="009418C5"/>
    <w:rsid w:val="00941F54"/>
    <w:rsid w:val="0094365B"/>
    <w:rsid w:val="00944A3C"/>
    <w:rsid w:val="00945FFD"/>
    <w:rsid w:val="00947D59"/>
    <w:rsid w:val="00950B62"/>
    <w:rsid w:val="00951157"/>
    <w:rsid w:val="009519E6"/>
    <w:rsid w:val="009526F1"/>
    <w:rsid w:val="00956F5D"/>
    <w:rsid w:val="00960571"/>
    <w:rsid w:val="009633E0"/>
    <w:rsid w:val="009667AA"/>
    <w:rsid w:val="009669B9"/>
    <w:rsid w:val="009760A4"/>
    <w:rsid w:val="00976B48"/>
    <w:rsid w:val="009776A5"/>
    <w:rsid w:val="00980409"/>
    <w:rsid w:val="0098117F"/>
    <w:rsid w:val="009911BB"/>
    <w:rsid w:val="009918B6"/>
    <w:rsid w:val="009921D1"/>
    <w:rsid w:val="00992BC3"/>
    <w:rsid w:val="00996815"/>
    <w:rsid w:val="009A6525"/>
    <w:rsid w:val="009B094A"/>
    <w:rsid w:val="009B14B8"/>
    <w:rsid w:val="009B25F9"/>
    <w:rsid w:val="009B70D6"/>
    <w:rsid w:val="009C17DF"/>
    <w:rsid w:val="009C3922"/>
    <w:rsid w:val="009D641C"/>
    <w:rsid w:val="009E2EBD"/>
    <w:rsid w:val="009E4C6C"/>
    <w:rsid w:val="009E725C"/>
    <w:rsid w:val="009F027F"/>
    <w:rsid w:val="009F08C5"/>
    <w:rsid w:val="009F22F1"/>
    <w:rsid w:val="009F4B93"/>
    <w:rsid w:val="00A016DC"/>
    <w:rsid w:val="00A01F36"/>
    <w:rsid w:val="00A02135"/>
    <w:rsid w:val="00A1258D"/>
    <w:rsid w:val="00A1278F"/>
    <w:rsid w:val="00A12E91"/>
    <w:rsid w:val="00A1348F"/>
    <w:rsid w:val="00A14BDE"/>
    <w:rsid w:val="00A16F24"/>
    <w:rsid w:val="00A20FE8"/>
    <w:rsid w:val="00A22D19"/>
    <w:rsid w:val="00A2435D"/>
    <w:rsid w:val="00A2450F"/>
    <w:rsid w:val="00A25595"/>
    <w:rsid w:val="00A26F70"/>
    <w:rsid w:val="00A27ECF"/>
    <w:rsid w:val="00A324EE"/>
    <w:rsid w:val="00A43B3C"/>
    <w:rsid w:val="00A457CE"/>
    <w:rsid w:val="00A46FB1"/>
    <w:rsid w:val="00A5401D"/>
    <w:rsid w:val="00A55359"/>
    <w:rsid w:val="00A56951"/>
    <w:rsid w:val="00A56D78"/>
    <w:rsid w:val="00A6473A"/>
    <w:rsid w:val="00A72FAC"/>
    <w:rsid w:val="00A7303B"/>
    <w:rsid w:val="00A762B4"/>
    <w:rsid w:val="00A76E37"/>
    <w:rsid w:val="00A771AE"/>
    <w:rsid w:val="00A77905"/>
    <w:rsid w:val="00A8219C"/>
    <w:rsid w:val="00A86FEE"/>
    <w:rsid w:val="00A908C2"/>
    <w:rsid w:val="00A93E70"/>
    <w:rsid w:val="00AA02C1"/>
    <w:rsid w:val="00AA3E9B"/>
    <w:rsid w:val="00AB1260"/>
    <w:rsid w:val="00AB3487"/>
    <w:rsid w:val="00AB44EC"/>
    <w:rsid w:val="00AB6C69"/>
    <w:rsid w:val="00AB7FC6"/>
    <w:rsid w:val="00AC4F2B"/>
    <w:rsid w:val="00AD07F2"/>
    <w:rsid w:val="00AD55D4"/>
    <w:rsid w:val="00AD56C0"/>
    <w:rsid w:val="00AE4159"/>
    <w:rsid w:val="00AE4901"/>
    <w:rsid w:val="00AE6D99"/>
    <w:rsid w:val="00AF0E07"/>
    <w:rsid w:val="00AF23A4"/>
    <w:rsid w:val="00AF38CA"/>
    <w:rsid w:val="00AF4F86"/>
    <w:rsid w:val="00AF5BE7"/>
    <w:rsid w:val="00B04174"/>
    <w:rsid w:val="00B05C42"/>
    <w:rsid w:val="00B128A1"/>
    <w:rsid w:val="00B15B68"/>
    <w:rsid w:val="00B24820"/>
    <w:rsid w:val="00B260BB"/>
    <w:rsid w:val="00B26246"/>
    <w:rsid w:val="00B27293"/>
    <w:rsid w:val="00B42AC5"/>
    <w:rsid w:val="00B430EC"/>
    <w:rsid w:val="00B4345C"/>
    <w:rsid w:val="00B4785E"/>
    <w:rsid w:val="00B53F85"/>
    <w:rsid w:val="00B53F90"/>
    <w:rsid w:val="00B561D8"/>
    <w:rsid w:val="00B6046E"/>
    <w:rsid w:val="00B6194E"/>
    <w:rsid w:val="00B62F45"/>
    <w:rsid w:val="00B65A2D"/>
    <w:rsid w:val="00B73565"/>
    <w:rsid w:val="00B76EC4"/>
    <w:rsid w:val="00B81A7D"/>
    <w:rsid w:val="00B82EBB"/>
    <w:rsid w:val="00B83776"/>
    <w:rsid w:val="00B94FA9"/>
    <w:rsid w:val="00B96D3E"/>
    <w:rsid w:val="00BA13FB"/>
    <w:rsid w:val="00BA6F79"/>
    <w:rsid w:val="00BB0512"/>
    <w:rsid w:val="00BB7250"/>
    <w:rsid w:val="00BB7B65"/>
    <w:rsid w:val="00BC2229"/>
    <w:rsid w:val="00BC4D82"/>
    <w:rsid w:val="00BC4FD6"/>
    <w:rsid w:val="00BC51EB"/>
    <w:rsid w:val="00BD0D20"/>
    <w:rsid w:val="00BD2E70"/>
    <w:rsid w:val="00BD34AA"/>
    <w:rsid w:val="00BD47DE"/>
    <w:rsid w:val="00BD4FC2"/>
    <w:rsid w:val="00BD6B4C"/>
    <w:rsid w:val="00BD74EB"/>
    <w:rsid w:val="00BE0930"/>
    <w:rsid w:val="00BE3534"/>
    <w:rsid w:val="00BE3E37"/>
    <w:rsid w:val="00BE5CBF"/>
    <w:rsid w:val="00BE5F08"/>
    <w:rsid w:val="00BE691A"/>
    <w:rsid w:val="00BF17BE"/>
    <w:rsid w:val="00BF4B99"/>
    <w:rsid w:val="00BF6F5C"/>
    <w:rsid w:val="00C024FC"/>
    <w:rsid w:val="00C0356C"/>
    <w:rsid w:val="00C0513F"/>
    <w:rsid w:val="00C115BD"/>
    <w:rsid w:val="00C2283B"/>
    <w:rsid w:val="00C23F06"/>
    <w:rsid w:val="00C31BE3"/>
    <w:rsid w:val="00C31CE9"/>
    <w:rsid w:val="00C36894"/>
    <w:rsid w:val="00C36F81"/>
    <w:rsid w:val="00C46691"/>
    <w:rsid w:val="00C51B9F"/>
    <w:rsid w:val="00C51F6D"/>
    <w:rsid w:val="00C54B10"/>
    <w:rsid w:val="00C57C09"/>
    <w:rsid w:val="00C6451F"/>
    <w:rsid w:val="00C65055"/>
    <w:rsid w:val="00C67AC4"/>
    <w:rsid w:val="00C73B6C"/>
    <w:rsid w:val="00C802E2"/>
    <w:rsid w:val="00C822F2"/>
    <w:rsid w:val="00C835E8"/>
    <w:rsid w:val="00C84466"/>
    <w:rsid w:val="00C860F4"/>
    <w:rsid w:val="00C8642E"/>
    <w:rsid w:val="00C87B9A"/>
    <w:rsid w:val="00C957ED"/>
    <w:rsid w:val="00C95873"/>
    <w:rsid w:val="00C965E3"/>
    <w:rsid w:val="00CA1BCB"/>
    <w:rsid w:val="00CA3D87"/>
    <w:rsid w:val="00CA5067"/>
    <w:rsid w:val="00CC0DF6"/>
    <w:rsid w:val="00CC0FE1"/>
    <w:rsid w:val="00CC2373"/>
    <w:rsid w:val="00CC2802"/>
    <w:rsid w:val="00CC328B"/>
    <w:rsid w:val="00CC3C59"/>
    <w:rsid w:val="00CC5FD5"/>
    <w:rsid w:val="00CD0440"/>
    <w:rsid w:val="00CD1E32"/>
    <w:rsid w:val="00CE315D"/>
    <w:rsid w:val="00CF1934"/>
    <w:rsid w:val="00CF3949"/>
    <w:rsid w:val="00CF5885"/>
    <w:rsid w:val="00CF7691"/>
    <w:rsid w:val="00D05D39"/>
    <w:rsid w:val="00D07AD4"/>
    <w:rsid w:val="00D07E73"/>
    <w:rsid w:val="00D13D2F"/>
    <w:rsid w:val="00D13FCC"/>
    <w:rsid w:val="00D140AF"/>
    <w:rsid w:val="00D1471A"/>
    <w:rsid w:val="00D1668A"/>
    <w:rsid w:val="00D179FE"/>
    <w:rsid w:val="00D22D90"/>
    <w:rsid w:val="00D2536B"/>
    <w:rsid w:val="00D350CE"/>
    <w:rsid w:val="00D35596"/>
    <w:rsid w:val="00D36AE6"/>
    <w:rsid w:val="00D37179"/>
    <w:rsid w:val="00D404B5"/>
    <w:rsid w:val="00D408EE"/>
    <w:rsid w:val="00D41E87"/>
    <w:rsid w:val="00D440D5"/>
    <w:rsid w:val="00D45D99"/>
    <w:rsid w:val="00D5345E"/>
    <w:rsid w:val="00D546E7"/>
    <w:rsid w:val="00D562FA"/>
    <w:rsid w:val="00D57A0F"/>
    <w:rsid w:val="00D61752"/>
    <w:rsid w:val="00D6204D"/>
    <w:rsid w:val="00D67C9E"/>
    <w:rsid w:val="00D70A91"/>
    <w:rsid w:val="00D82A0A"/>
    <w:rsid w:val="00D82AFE"/>
    <w:rsid w:val="00D86F77"/>
    <w:rsid w:val="00D87702"/>
    <w:rsid w:val="00D94E49"/>
    <w:rsid w:val="00D94FA9"/>
    <w:rsid w:val="00DA10F0"/>
    <w:rsid w:val="00DA50E9"/>
    <w:rsid w:val="00DA6755"/>
    <w:rsid w:val="00DB22D6"/>
    <w:rsid w:val="00DB2B02"/>
    <w:rsid w:val="00DB3F27"/>
    <w:rsid w:val="00DB4A3B"/>
    <w:rsid w:val="00DB555C"/>
    <w:rsid w:val="00DB606D"/>
    <w:rsid w:val="00DC3DED"/>
    <w:rsid w:val="00DC50A4"/>
    <w:rsid w:val="00DD4B31"/>
    <w:rsid w:val="00DD691C"/>
    <w:rsid w:val="00DD7023"/>
    <w:rsid w:val="00DE1D77"/>
    <w:rsid w:val="00DE2608"/>
    <w:rsid w:val="00DE30D5"/>
    <w:rsid w:val="00DE58D4"/>
    <w:rsid w:val="00DF2658"/>
    <w:rsid w:val="00DF2B0F"/>
    <w:rsid w:val="00E0250C"/>
    <w:rsid w:val="00E12A2A"/>
    <w:rsid w:val="00E12FDB"/>
    <w:rsid w:val="00E13D48"/>
    <w:rsid w:val="00E247F5"/>
    <w:rsid w:val="00E264B4"/>
    <w:rsid w:val="00E31A94"/>
    <w:rsid w:val="00E32CB9"/>
    <w:rsid w:val="00E41176"/>
    <w:rsid w:val="00E44ACD"/>
    <w:rsid w:val="00E44DB8"/>
    <w:rsid w:val="00E51066"/>
    <w:rsid w:val="00E6208F"/>
    <w:rsid w:val="00E623AE"/>
    <w:rsid w:val="00E63890"/>
    <w:rsid w:val="00E65E4A"/>
    <w:rsid w:val="00E66666"/>
    <w:rsid w:val="00E73EA6"/>
    <w:rsid w:val="00E74E7B"/>
    <w:rsid w:val="00E77AB9"/>
    <w:rsid w:val="00E86118"/>
    <w:rsid w:val="00E86B64"/>
    <w:rsid w:val="00E879E8"/>
    <w:rsid w:val="00E901FF"/>
    <w:rsid w:val="00E95534"/>
    <w:rsid w:val="00E95EFB"/>
    <w:rsid w:val="00E96C27"/>
    <w:rsid w:val="00EA4B6A"/>
    <w:rsid w:val="00EA5D92"/>
    <w:rsid w:val="00EB297E"/>
    <w:rsid w:val="00EB4B20"/>
    <w:rsid w:val="00EC1999"/>
    <w:rsid w:val="00EC3CFE"/>
    <w:rsid w:val="00EC3DD6"/>
    <w:rsid w:val="00ED1C4E"/>
    <w:rsid w:val="00ED2110"/>
    <w:rsid w:val="00ED536D"/>
    <w:rsid w:val="00ED77AA"/>
    <w:rsid w:val="00EE5B55"/>
    <w:rsid w:val="00EE6EBF"/>
    <w:rsid w:val="00EF3531"/>
    <w:rsid w:val="00EF6749"/>
    <w:rsid w:val="00F03DA5"/>
    <w:rsid w:val="00F05F0E"/>
    <w:rsid w:val="00F07F2D"/>
    <w:rsid w:val="00F27991"/>
    <w:rsid w:val="00F27E83"/>
    <w:rsid w:val="00F32CDC"/>
    <w:rsid w:val="00F32D0A"/>
    <w:rsid w:val="00F34482"/>
    <w:rsid w:val="00F512A3"/>
    <w:rsid w:val="00F6087F"/>
    <w:rsid w:val="00F60FEC"/>
    <w:rsid w:val="00F627C3"/>
    <w:rsid w:val="00F72450"/>
    <w:rsid w:val="00F72959"/>
    <w:rsid w:val="00F762A9"/>
    <w:rsid w:val="00F81A80"/>
    <w:rsid w:val="00F84B39"/>
    <w:rsid w:val="00F919DF"/>
    <w:rsid w:val="00F97D24"/>
    <w:rsid w:val="00FA1CF1"/>
    <w:rsid w:val="00FA27C5"/>
    <w:rsid w:val="00FA5845"/>
    <w:rsid w:val="00FA5D92"/>
    <w:rsid w:val="00FB0304"/>
    <w:rsid w:val="00FB0F8D"/>
    <w:rsid w:val="00FB15EF"/>
    <w:rsid w:val="00FB3664"/>
    <w:rsid w:val="00FB3738"/>
    <w:rsid w:val="00FB6537"/>
    <w:rsid w:val="00FD0F2B"/>
    <w:rsid w:val="00FD1084"/>
    <w:rsid w:val="00FE0A0F"/>
    <w:rsid w:val="00FE2529"/>
    <w:rsid w:val="00FE3360"/>
    <w:rsid w:val="00FE60FD"/>
    <w:rsid w:val="00FE6F7E"/>
    <w:rsid w:val="00FF1783"/>
    <w:rsid w:val="00FF40D8"/>
    <w:rsid w:val="00FF4599"/>
    <w:rsid w:val="00FF5450"/>
    <w:rsid w:val="00FF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C42972"/>
  <w15:chartTrackingRefBased/>
  <w15:docId w15:val="{DBA0F9EA-BAA6-4F64-BB10-A27839D42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1DD"/>
    <w:rPr>
      <w:rFonts w:ascii="Times New Roman" w:eastAsia="Times New Roman" w:hAnsi="Times New Roman"/>
      <w:sz w:val="24"/>
      <w:szCs w:val="24"/>
      <w:lang w:val="ro-RO" w:eastAsia="ro-RO"/>
    </w:rPr>
  </w:style>
  <w:style w:type="paragraph" w:styleId="Heading1">
    <w:name w:val="heading 1"/>
    <w:basedOn w:val="Normal"/>
    <w:next w:val="Normal"/>
    <w:link w:val="Heading1Char"/>
    <w:qFormat/>
    <w:rsid w:val="00E12FDB"/>
    <w:pPr>
      <w:shd w:val="clear" w:color="auto" w:fill="002060"/>
      <w:tabs>
        <w:tab w:val="left" w:pos="360"/>
        <w:tab w:val="left" w:pos="450"/>
        <w:tab w:val="left" w:pos="810"/>
      </w:tabs>
      <w:autoSpaceDE w:val="0"/>
      <w:autoSpaceDN w:val="0"/>
      <w:adjustRightInd w:val="0"/>
      <w:jc w:val="both"/>
      <w:outlineLvl w:val="0"/>
    </w:pPr>
    <w:rPr>
      <w:b/>
      <w:bCs/>
      <w:color w:val="FFFFFF"/>
      <w:sz w:val="28"/>
      <w:szCs w:val="28"/>
      <w:lang w:val="it-IT"/>
    </w:rPr>
  </w:style>
  <w:style w:type="paragraph" w:styleId="Heading2">
    <w:name w:val="heading 2"/>
    <w:basedOn w:val="Normal"/>
    <w:next w:val="Normal"/>
    <w:link w:val="Heading2Char"/>
    <w:uiPriority w:val="9"/>
    <w:qFormat/>
    <w:rsid w:val="009B094A"/>
    <w:pPr>
      <w:spacing w:before="200" w:line="276" w:lineRule="auto"/>
      <w:outlineLvl w:val="1"/>
    </w:pPr>
    <w:rPr>
      <w:rFonts w:ascii="Cambria" w:hAnsi="Cambria"/>
      <w:b/>
      <w:bCs/>
      <w:sz w:val="26"/>
      <w:szCs w:val="26"/>
      <w:lang w:val="x-none" w:eastAsia="x-none" w:bidi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9B094A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D2536B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link w:val="Header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character" w:customStyle="1" w:styleId="start">
    <w:name w:val="st_art"/>
    <w:rsid w:val="00020444"/>
  </w:style>
  <w:style w:type="paragraph" w:styleId="ListParagraph">
    <w:name w:val="List Paragraph"/>
    <w:basedOn w:val="Normal"/>
    <w:uiPriority w:val="34"/>
    <w:qFormat/>
    <w:rsid w:val="0002044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 w:bidi="en-US"/>
    </w:rPr>
  </w:style>
  <w:style w:type="paragraph" w:customStyle="1" w:styleId="Default">
    <w:name w:val="Default"/>
    <w:rsid w:val="0002044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 w:bidi="he-IL"/>
    </w:rPr>
  </w:style>
  <w:style w:type="character" w:customStyle="1" w:styleId="Heading1Char">
    <w:name w:val="Heading 1 Char"/>
    <w:link w:val="Heading1"/>
    <w:rsid w:val="00E12FDB"/>
    <w:rPr>
      <w:rFonts w:ascii="Times New Roman" w:eastAsia="Times New Roman" w:hAnsi="Times New Roman"/>
      <w:b/>
      <w:bCs/>
      <w:color w:val="FFFFFF"/>
      <w:sz w:val="28"/>
      <w:szCs w:val="28"/>
      <w:shd w:val="clear" w:color="auto" w:fill="002060"/>
      <w:lang w:val="it-IT" w:eastAsia="ro-RO"/>
    </w:rPr>
  </w:style>
  <w:style w:type="character" w:customStyle="1" w:styleId="Heading2Char">
    <w:name w:val="Heading 2 Char"/>
    <w:link w:val="Heading2"/>
    <w:uiPriority w:val="9"/>
    <w:rsid w:val="009B094A"/>
    <w:rPr>
      <w:rFonts w:ascii="Cambria" w:eastAsia="Times New Roman" w:hAnsi="Cambria"/>
      <w:b/>
      <w:bCs/>
      <w:sz w:val="26"/>
      <w:szCs w:val="26"/>
      <w:lang w:val="x-none" w:eastAsia="x-none" w:bidi="en-US"/>
    </w:rPr>
  </w:style>
  <w:style w:type="character" w:customStyle="1" w:styleId="Heading3Char">
    <w:name w:val="Heading 3 Char"/>
    <w:link w:val="Heading3"/>
    <w:uiPriority w:val="9"/>
    <w:rsid w:val="009B094A"/>
    <w:rPr>
      <w:rFonts w:ascii="Calibri Light" w:eastAsia="Times New Roman" w:hAnsi="Calibri Light"/>
      <w:b/>
      <w:bCs/>
      <w:sz w:val="26"/>
      <w:szCs w:val="26"/>
      <w:lang w:val="ro-RO" w:eastAsia="ro-RO"/>
    </w:rPr>
  </w:style>
  <w:style w:type="paragraph" w:styleId="BodyText">
    <w:name w:val="Body Text"/>
    <w:basedOn w:val="Normal"/>
    <w:link w:val="BodyTextChar"/>
    <w:rsid w:val="009B094A"/>
    <w:pPr>
      <w:suppressAutoHyphens/>
      <w:jc w:val="both"/>
    </w:pPr>
    <w:rPr>
      <w:lang w:val="x-none" w:eastAsia="ar-SA"/>
    </w:rPr>
  </w:style>
  <w:style w:type="character" w:customStyle="1" w:styleId="BodyTextChar">
    <w:name w:val="Body Text Char"/>
    <w:link w:val="BodyText"/>
    <w:rsid w:val="009B094A"/>
    <w:rPr>
      <w:rFonts w:ascii="Times New Roman" w:eastAsia="Times New Roman" w:hAnsi="Times New Roman"/>
      <w:sz w:val="24"/>
      <w:szCs w:val="24"/>
      <w:lang w:val="x-none" w:eastAsia="ar-SA"/>
    </w:rPr>
  </w:style>
  <w:style w:type="paragraph" w:styleId="BodyTextIndent">
    <w:name w:val="Body Text Indent"/>
    <w:basedOn w:val="Normal"/>
    <w:link w:val="BodyTextIndentChar"/>
    <w:rsid w:val="009B094A"/>
    <w:pPr>
      <w:suppressAutoHyphens/>
      <w:spacing w:line="360" w:lineRule="auto"/>
      <w:ind w:firstLine="720"/>
      <w:jc w:val="both"/>
    </w:pPr>
    <w:rPr>
      <w:lang w:val="x-none" w:eastAsia="ar-SA"/>
    </w:rPr>
  </w:style>
  <w:style w:type="character" w:customStyle="1" w:styleId="BodyTextIndentChar">
    <w:name w:val="Body Text Indent Char"/>
    <w:link w:val="BodyTextIndent"/>
    <w:rsid w:val="009B094A"/>
    <w:rPr>
      <w:rFonts w:ascii="Times New Roman" w:eastAsia="Times New Roman" w:hAnsi="Times New Roman"/>
      <w:sz w:val="24"/>
      <w:szCs w:val="24"/>
      <w:lang w:val="x-none" w:eastAsia="ar-SA"/>
    </w:rPr>
  </w:style>
  <w:style w:type="paragraph" w:customStyle="1" w:styleId="Indentcorptext21">
    <w:name w:val="Indent corp text 21"/>
    <w:basedOn w:val="Normal"/>
    <w:rsid w:val="009B094A"/>
    <w:pPr>
      <w:suppressAutoHyphens/>
      <w:spacing w:line="360" w:lineRule="auto"/>
      <w:ind w:left="360"/>
      <w:jc w:val="both"/>
    </w:pPr>
    <w:rPr>
      <w:b/>
      <w:bCs/>
      <w:sz w:val="20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3B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E3B9C"/>
    <w:rPr>
      <w:rFonts w:ascii="Segoe UI" w:eastAsia="Times New Roman" w:hAnsi="Segoe UI" w:cs="Segoe UI"/>
      <w:sz w:val="18"/>
      <w:szCs w:val="18"/>
      <w:lang w:val="ro-RO" w:eastAsia="ro-RO"/>
    </w:rPr>
  </w:style>
  <w:style w:type="character" w:customStyle="1" w:styleId="eop">
    <w:name w:val="eop"/>
    <w:rsid w:val="00A55359"/>
  </w:style>
  <w:style w:type="character" w:customStyle="1" w:styleId="slitbdy">
    <w:name w:val="s_lit_bdy"/>
    <w:basedOn w:val="DefaultParagraphFont"/>
    <w:rsid w:val="002A5A29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lgi1">
    <w:name w:val="s_lgi1"/>
    <w:basedOn w:val="DefaultParagraphFont"/>
    <w:rsid w:val="00917FA0"/>
    <w:rPr>
      <w:rFonts w:ascii="Verdana" w:hAnsi="Verdana" w:hint="default"/>
      <w:b w:val="0"/>
      <w:bCs w:val="0"/>
      <w:color w:val="006400"/>
      <w:sz w:val="20"/>
      <w:szCs w:val="20"/>
      <w:u w:val="single"/>
      <w:shd w:val="clear" w:color="auto" w:fill="FFFFFF"/>
    </w:rPr>
  </w:style>
  <w:style w:type="character" w:customStyle="1" w:styleId="salnttl1">
    <w:name w:val="s_aln_ttl1"/>
    <w:basedOn w:val="DefaultParagraphFont"/>
    <w:rsid w:val="00917FA0"/>
    <w:rPr>
      <w:rFonts w:ascii="Verdana" w:hAnsi="Verdana" w:hint="default"/>
      <w:b/>
      <w:bCs/>
      <w:vanish w:val="0"/>
      <w:webHidden w:val="0"/>
      <w:color w:val="8B0000"/>
      <w:sz w:val="20"/>
      <w:szCs w:val="20"/>
      <w:shd w:val="clear" w:color="auto" w:fill="FFFFFF"/>
      <w:specVanish w:val="0"/>
    </w:rPr>
  </w:style>
  <w:style w:type="character" w:customStyle="1" w:styleId="salnbdy">
    <w:name w:val="s_aln_bdy"/>
    <w:basedOn w:val="DefaultParagraphFont"/>
    <w:rsid w:val="00917FA0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paragraph" w:styleId="TOCHeading">
    <w:name w:val="TOC Heading"/>
    <w:basedOn w:val="Heading1"/>
    <w:next w:val="Normal"/>
    <w:uiPriority w:val="39"/>
    <w:unhideWhenUsed/>
    <w:qFormat/>
    <w:rsid w:val="00A016DC"/>
    <w:pPr>
      <w:keepNext/>
      <w:keepLines/>
      <w:shd w:val="clear" w:color="auto" w:fill="auto"/>
      <w:tabs>
        <w:tab w:val="clear" w:pos="360"/>
        <w:tab w:val="clear" w:pos="450"/>
        <w:tab w:val="clear" w:pos="810"/>
      </w:tabs>
      <w:autoSpaceDE/>
      <w:autoSpaceDN/>
      <w:adjustRightInd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A016DC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roxanaonofrei\Documents\chestii%20UMF\Senat%202020\comisie%20regulamente\template-uri\Templates_ANTET&amp;SUBSOL\Template%20Rectorat%201%20UMF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377B84-40EF-43F6-A7BB-971773D19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Rectorat 1 UMFT</Template>
  <TotalTime>0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>Nume departament</dc:description>
  <cp:lastModifiedBy>Iulia</cp:lastModifiedBy>
  <cp:revision>2</cp:revision>
  <cp:lastPrinted>2025-06-03T08:31:00Z</cp:lastPrinted>
  <dcterms:created xsi:type="dcterms:W3CDTF">2025-06-04T10:04:00Z</dcterms:created>
  <dcterms:modified xsi:type="dcterms:W3CDTF">2025-06-04T10:04:00Z</dcterms:modified>
</cp:coreProperties>
</file>