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B88E58" w14:textId="2377FD58" w:rsidR="00A17E45" w:rsidRPr="00622379" w:rsidRDefault="00A17E45" w:rsidP="00164EAA">
      <w:pPr>
        <w:spacing w:after="0" w:line="240" w:lineRule="auto"/>
        <w:rPr>
          <w:rFonts w:ascii="Times New Roman" w:hAnsi="Times New Roman"/>
          <w:i/>
          <w:sz w:val="16"/>
          <w:szCs w:val="16"/>
        </w:rPr>
      </w:pPr>
      <w:r w:rsidRPr="00622379">
        <w:rPr>
          <w:rFonts w:ascii="Times New Roman" w:eastAsia="Times New Roman" w:hAnsi="Times New Roman"/>
          <w:i/>
          <w:color w:val="222222"/>
          <w:sz w:val="16"/>
          <w:szCs w:val="16"/>
        </w:rPr>
        <w:t xml:space="preserve">Anexa nr. 2 </w:t>
      </w:r>
      <w:r w:rsidRPr="00622379">
        <w:rPr>
          <w:rFonts w:ascii="Times New Roman" w:hAnsi="Times New Roman"/>
          <w:i/>
          <w:sz w:val="16"/>
          <w:szCs w:val="16"/>
        </w:rPr>
        <w:t>- Cod: UMFVBT-REG/CSUD/29/2025 – 02</w:t>
      </w:r>
    </w:p>
    <w:p w14:paraId="0F3991B9" w14:textId="77777777" w:rsidR="00A17E45" w:rsidRPr="00AD1421" w:rsidRDefault="00A17E45" w:rsidP="00A17E45">
      <w:pPr>
        <w:spacing w:after="0" w:line="240" w:lineRule="auto"/>
        <w:jc w:val="right"/>
        <w:rPr>
          <w:rFonts w:ascii="Times New Roman" w:hAnsi="Times New Roman"/>
        </w:rPr>
      </w:pPr>
    </w:p>
    <w:p w14:paraId="2E983230" w14:textId="77777777" w:rsidR="00A17E45" w:rsidRPr="00AD1421" w:rsidRDefault="00A17E45" w:rsidP="00A17E45">
      <w:pPr>
        <w:spacing w:after="0" w:line="240" w:lineRule="auto"/>
        <w:jc w:val="right"/>
        <w:rPr>
          <w:rFonts w:ascii="Times New Roman" w:hAnsi="Times New Roman"/>
        </w:rPr>
      </w:pPr>
      <w:r w:rsidRPr="00AD1421">
        <w:rPr>
          <w:rFonts w:ascii="Times New Roman" w:hAnsi="Times New Roman"/>
        </w:rPr>
        <w:t>Nr. de înregistrare (Registratura universității)____________</w:t>
      </w:r>
    </w:p>
    <w:p w14:paraId="1FCA15F5" w14:textId="77777777" w:rsidR="00A17E45" w:rsidRPr="00AD1421" w:rsidRDefault="00A17E45" w:rsidP="00A17E45">
      <w:pPr>
        <w:spacing w:after="0" w:line="240" w:lineRule="auto"/>
        <w:ind w:firstLine="706"/>
        <w:rPr>
          <w:rFonts w:ascii="Times New Roman" w:hAnsi="Times New Roman"/>
        </w:rPr>
      </w:pPr>
    </w:p>
    <w:p w14:paraId="26B92C86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  <w:i/>
        </w:rPr>
      </w:pPr>
      <w:r w:rsidRPr="00AD1421">
        <w:rPr>
          <w:rFonts w:ascii="Times New Roman" w:hAnsi="Times New Roman"/>
          <w:i/>
        </w:rPr>
        <w:t>Aviz favorabil/nefavorabil</w:t>
      </w:r>
      <w:r w:rsidRPr="00AD1421">
        <w:rPr>
          <w:rFonts w:ascii="Times New Roman" w:hAnsi="Times New Roman"/>
          <w:i/>
        </w:rPr>
        <w:tab/>
      </w:r>
      <w:r w:rsidRPr="00AD1421">
        <w:rPr>
          <w:rFonts w:ascii="Times New Roman" w:hAnsi="Times New Roman"/>
          <w:i/>
        </w:rPr>
        <w:tab/>
      </w:r>
      <w:r w:rsidRPr="00AD1421">
        <w:rPr>
          <w:rFonts w:ascii="Times New Roman" w:hAnsi="Times New Roman"/>
          <w:i/>
        </w:rPr>
        <w:tab/>
      </w:r>
      <w:r w:rsidRPr="00AD1421">
        <w:rPr>
          <w:rFonts w:ascii="Times New Roman" w:hAnsi="Times New Roman"/>
          <w:i/>
        </w:rPr>
        <w:tab/>
      </w:r>
      <w:r w:rsidRPr="00AD1421">
        <w:rPr>
          <w:rFonts w:ascii="Times New Roman" w:hAnsi="Times New Roman"/>
          <w:i/>
        </w:rPr>
        <w:tab/>
      </w:r>
      <w:r w:rsidRPr="00AD1421">
        <w:rPr>
          <w:rFonts w:ascii="Times New Roman" w:hAnsi="Times New Roman"/>
          <w:i/>
        </w:rPr>
        <w:tab/>
        <w:t xml:space="preserve">          Se aprobă,</w:t>
      </w:r>
    </w:p>
    <w:p w14:paraId="28EDE653" w14:textId="77777777" w:rsidR="00A17E45" w:rsidRPr="00AD1421" w:rsidRDefault="00A17E45" w:rsidP="00A17E45">
      <w:pPr>
        <w:spacing w:after="0" w:line="240" w:lineRule="auto"/>
        <w:ind w:firstLine="720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 xml:space="preserve">    </w:t>
      </w:r>
    </w:p>
    <w:p w14:paraId="49A9C93B" w14:textId="77777777" w:rsidR="00A17E45" w:rsidRPr="00AD1421" w:rsidRDefault="00A17E45" w:rsidP="00A17E45">
      <w:pPr>
        <w:spacing w:after="0" w:line="240" w:lineRule="auto"/>
        <w:rPr>
          <w:rFonts w:ascii="Times New Roman" w:hAnsi="Times New Roman"/>
        </w:rPr>
      </w:pPr>
      <w:r w:rsidRPr="00AD1421">
        <w:rPr>
          <w:rFonts w:ascii="Times New Roman" w:hAnsi="Times New Roman"/>
        </w:rPr>
        <w:t xml:space="preserve">DIRECTOR CSUD                  </w:t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  <w:t xml:space="preserve">        HOTĂRÂREA SENATULUI NR.</w:t>
      </w:r>
    </w:p>
    <w:p w14:paraId="1199B66D" w14:textId="77777777" w:rsidR="00A17E45" w:rsidRPr="00AD1421" w:rsidRDefault="00A17E45" w:rsidP="00A17E45">
      <w:pPr>
        <w:tabs>
          <w:tab w:val="left" w:pos="7460"/>
        </w:tabs>
        <w:spacing w:after="0" w:line="240" w:lineRule="auto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Prof. Univ. Dr. Cristina Adriana DEHELEAN                                          _________________</w:t>
      </w:r>
    </w:p>
    <w:p w14:paraId="50F82CD8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HCSUD nr. _______________</w:t>
      </w:r>
    </w:p>
    <w:p w14:paraId="5BDD2B9D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</w:rPr>
      </w:pPr>
    </w:p>
    <w:p w14:paraId="4EDF1B5F" w14:textId="77777777" w:rsidR="00A17E45" w:rsidRPr="00AD1421" w:rsidRDefault="00A17E45" w:rsidP="00A17E45">
      <w:pPr>
        <w:tabs>
          <w:tab w:val="left" w:pos="426"/>
        </w:tabs>
        <w:spacing w:after="0" w:line="240" w:lineRule="auto"/>
        <w:ind w:right="-141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  <w:i/>
        </w:rPr>
        <w:t xml:space="preserve">Aviz favorabil/nefavorabil </w:t>
      </w:r>
      <w:r w:rsidRPr="00AD1421">
        <w:rPr>
          <w:rFonts w:ascii="Times New Roman" w:hAnsi="Times New Roman"/>
          <w:i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  <w:t xml:space="preserve">      </w:t>
      </w:r>
    </w:p>
    <w:p w14:paraId="6029F695" w14:textId="77777777" w:rsidR="00A17E45" w:rsidRPr="00AD1421" w:rsidRDefault="00A17E45" w:rsidP="00A17E45">
      <w:pPr>
        <w:tabs>
          <w:tab w:val="left" w:pos="426"/>
        </w:tabs>
        <w:spacing w:after="0" w:line="240" w:lineRule="auto"/>
        <w:ind w:right="-141"/>
        <w:jc w:val="both"/>
        <w:rPr>
          <w:rFonts w:ascii="Times New Roman" w:eastAsia="Times" w:hAnsi="Times New Roman"/>
          <w:i/>
        </w:rPr>
      </w:pPr>
      <w:r w:rsidRPr="00AD1421">
        <w:rPr>
          <w:rFonts w:ascii="Times New Roman" w:hAnsi="Times New Roman"/>
        </w:rPr>
        <w:t>DIRECTOR ȘCOALA DOCTORALĂ</w:t>
      </w:r>
    </w:p>
    <w:p w14:paraId="44E5A19F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38763564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  <w:b/>
        </w:rPr>
      </w:pPr>
    </w:p>
    <w:p w14:paraId="29EB14FF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  <w:b/>
        </w:rPr>
      </w:pPr>
      <w:r w:rsidRPr="00AD1421">
        <w:rPr>
          <w:rFonts w:ascii="Times New Roman" w:hAnsi="Times New Roman"/>
          <w:b/>
        </w:rPr>
        <w:t>Către</w:t>
      </w:r>
    </w:p>
    <w:p w14:paraId="3A91420B" w14:textId="77777777" w:rsidR="00A17E45" w:rsidRPr="00AD1421" w:rsidRDefault="00A17E45" w:rsidP="00A17E45">
      <w:pPr>
        <w:spacing w:after="0" w:line="240" w:lineRule="auto"/>
        <w:ind w:firstLine="708"/>
        <w:jc w:val="center"/>
        <w:rPr>
          <w:rFonts w:ascii="Times New Roman" w:hAnsi="Times New Roman"/>
          <w:b/>
        </w:rPr>
      </w:pPr>
      <w:r w:rsidRPr="00AD1421">
        <w:rPr>
          <w:rFonts w:ascii="Times New Roman" w:hAnsi="Times New Roman"/>
          <w:b/>
        </w:rPr>
        <w:t>CONDUCEREA IOSUD -UNIVERSITATEA DE MEDICINĂ ŞI FARMACIE  ,,VICTOR BABEŞ” DIN  TIMIŞOARA,</w:t>
      </w:r>
    </w:p>
    <w:p w14:paraId="719F7DCE" w14:textId="77777777" w:rsidR="00A17E45" w:rsidRPr="00AD1421" w:rsidRDefault="00A17E45" w:rsidP="00A17E45">
      <w:pPr>
        <w:spacing w:after="0" w:line="240" w:lineRule="auto"/>
        <w:ind w:firstLine="708"/>
        <w:jc w:val="center"/>
        <w:rPr>
          <w:rFonts w:ascii="Times New Roman" w:hAnsi="Times New Roman"/>
          <w:b/>
        </w:rPr>
      </w:pPr>
    </w:p>
    <w:p w14:paraId="0EAA3190" w14:textId="77777777" w:rsidR="00A17E45" w:rsidRPr="00AD1421" w:rsidRDefault="00A17E45" w:rsidP="00A17E45">
      <w:pPr>
        <w:tabs>
          <w:tab w:val="left" w:pos="426"/>
        </w:tabs>
        <w:spacing w:after="0" w:line="240" w:lineRule="auto"/>
        <w:ind w:right="-34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ab/>
        <w:t xml:space="preserve">Subsemnatul (a) _____________________________________, student doctorand, anul de studiu _________domeniul ________________, forma de învățământ (cu frecvență/fără frecvență), regimul de finanțare (buget/cu taxă), având conducător de doctorat pe ________________________________________________, prin prezenta, solicit </w:t>
      </w:r>
      <w:r w:rsidRPr="00AD1421">
        <w:rPr>
          <w:rFonts w:ascii="Times New Roman" w:hAnsi="Times New Roman"/>
          <w:b/>
        </w:rPr>
        <w:t>REDUCEREA CU UN AN A STUDIILOR</w:t>
      </w:r>
      <w:r w:rsidRPr="00AD1421">
        <w:rPr>
          <w:rFonts w:ascii="Times New Roman" w:hAnsi="Times New Roman"/>
        </w:rPr>
        <w:t xml:space="preserve"> </w:t>
      </w:r>
      <w:r w:rsidRPr="00AD1421">
        <w:rPr>
          <w:rFonts w:ascii="Times New Roman" w:hAnsi="Times New Roman"/>
          <w:b/>
        </w:rPr>
        <w:t>UNIVERSITARE DE DOCTORAT</w:t>
      </w:r>
      <w:r w:rsidRPr="00AD1421">
        <w:rPr>
          <w:rFonts w:ascii="Times New Roman" w:hAnsi="Times New Roman"/>
        </w:rPr>
        <w:t>, în vederea susținerii tezei de doctorat, înainte de termenul prevăzut în contractul de studii universitare de doctorat cu nr. __________________________.</w:t>
      </w:r>
    </w:p>
    <w:p w14:paraId="323C202E" w14:textId="77777777" w:rsidR="00A17E45" w:rsidRPr="00AD1421" w:rsidRDefault="00A17E45" w:rsidP="00A17E45">
      <w:pPr>
        <w:tabs>
          <w:tab w:val="left" w:pos="426"/>
        </w:tabs>
        <w:spacing w:after="0" w:line="240" w:lineRule="auto"/>
        <w:ind w:right="-34"/>
        <w:jc w:val="both"/>
        <w:rPr>
          <w:rFonts w:ascii="Times New Roman" w:hAnsi="Times New Roman"/>
          <w:sz w:val="16"/>
          <w:szCs w:val="16"/>
        </w:rPr>
      </w:pPr>
    </w:p>
    <w:p w14:paraId="47AB4766" w14:textId="77777777" w:rsidR="00A17E45" w:rsidRPr="00AD1421" w:rsidRDefault="00A17E45" w:rsidP="00A17E45">
      <w:pPr>
        <w:tabs>
          <w:tab w:val="left" w:pos="426"/>
        </w:tabs>
        <w:spacing w:after="0" w:line="240" w:lineRule="auto"/>
        <w:ind w:right="-34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Anexez la prezenta:</w:t>
      </w:r>
    </w:p>
    <w:p w14:paraId="10DEE0DC" w14:textId="77777777" w:rsidR="00A17E45" w:rsidRPr="00AD1421" w:rsidRDefault="00A17E45" w:rsidP="00A17E45">
      <w:pPr>
        <w:numPr>
          <w:ilvl w:val="0"/>
          <w:numId w:val="34"/>
        </w:numPr>
        <w:tabs>
          <w:tab w:val="left" w:pos="426"/>
        </w:tabs>
        <w:spacing w:after="0" w:line="240" w:lineRule="auto"/>
        <w:ind w:right="-34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Contractul de studii universitare de doctorat cu nr. __________________________;</w:t>
      </w:r>
    </w:p>
    <w:p w14:paraId="5165125D" w14:textId="77777777" w:rsidR="00A17E45" w:rsidRPr="00AD1421" w:rsidRDefault="00A17E45" w:rsidP="00A17E45">
      <w:pPr>
        <w:numPr>
          <w:ilvl w:val="0"/>
          <w:numId w:val="34"/>
        </w:numPr>
        <w:tabs>
          <w:tab w:val="left" w:pos="426"/>
        </w:tabs>
        <w:spacing w:after="0" w:line="240" w:lineRule="auto"/>
        <w:ind w:right="-34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Dovezile privind îndeplinirea standardelor minimale în vederea acordării tirului de doctor, prevăzute în contractul de studii;</w:t>
      </w:r>
    </w:p>
    <w:p w14:paraId="2D7E6DB3" w14:textId="77777777" w:rsidR="00A17E45" w:rsidRPr="00AD1421" w:rsidRDefault="00A17E45" w:rsidP="00A17E45">
      <w:pPr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664345CA" w14:textId="77777777" w:rsidR="00A17E45" w:rsidRPr="00AD1421" w:rsidRDefault="00A17E45" w:rsidP="00A17E45">
      <w:pPr>
        <w:tabs>
          <w:tab w:val="left" w:pos="7903"/>
        </w:tabs>
        <w:spacing w:after="0" w:line="240" w:lineRule="auto"/>
        <w:ind w:firstLine="720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Data:                                                                                      Semnătură student doctorand</w:t>
      </w:r>
    </w:p>
    <w:p w14:paraId="3DD94773" w14:textId="77777777" w:rsidR="00A17E45" w:rsidRPr="00AD1421" w:rsidRDefault="00A17E45" w:rsidP="00A17E45">
      <w:pPr>
        <w:spacing w:after="0" w:line="240" w:lineRule="auto"/>
        <w:ind w:firstLine="720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________</w:t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</w:t>
      </w:r>
      <w:r w:rsidRPr="00AD1421">
        <w:rPr>
          <w:rFonts w:ascii="Times New Roman" w:hAnsi="Times New Roman"/>
        </w:rPr>
        <w:t>______________________</w:t>
      </w:r>
    </w:p>
    <w:p w14:paraId="5396E449" w14:textId="77777777" w:rsidR="00A17E45" w:rsidRPr="00B5251F" w:rsidRDefault="00A17E45" w:rsidP="00A17E45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14:paraId="5EC0B8BB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  <w:b/>
          <w:i/>
        </w:rPr>
      </w:pPr>
      <w:r w:rsidRPr="00AD1421">
        <w:rPr>
          <w:rFonts w:ascii="Times New Roman" w:hAnsi="Times New Roman"/>
          <w:b/>
          <w:i/>
        </w:rPr>
        <w:t xml:space="preserve">Se avizează favorabil/nefavorabil din punct de vedere al îndeplinirea </w:t>
      </w:r>
      <w:r w:rsidRPr="00AD1421">
        <w:rPr>
          <w:rFonts w:ascii="Times New Roman" w:hAnsi="Times New Roman"/>
          <w:b/>
          <w:bCs/>
          <w:i/>
        </w:rPr>
        <w:t xml:space="preserve">obligațiilor </w:t>
      </w:r>
      <w:r w:rsidRPr="00AD1421">
        <w:rPr>
          <w:rFonts w:ascii="Times New Roman" w:hAnsi="Times New Roman"/>
          <w:b/>
          <w:i/>
        </w:rPr>
        <w:t>din planul studiilor universitare de doctorat.</w:t>
      </w:r>
    </w:p>
    <w:p w14:paraId="227BD393" w14:textId="77777777" w:rsidR="00A17E45" w:rsidRPr="00B5251F" w:rsidRDefault="00A17E45" w:rsidP="00A17E45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14:paraId="037068A0" w14:textId="77777777" w:rsidR="00A17E45" w:rsidRDefault="00A17E45" w:rsidP="00A17E45">
      <w:pPr>
        <w:tabs>
          <w:tab w:val="left" w:pos="3767"/>
        </w:tabs>
        <w:spacing w:after="0" w:line="240" w:lineRule="auto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Data:</w:t>
      </w:r>
      <w:r w:rsidRPr="00AD1421">
        <w:rPr>
          <w:rFonts w:ascii="Times New Roman" w:hAnsi="Times New Roman"/>
        </w:rPr>
        <w:tab/>
        <w:t>CONDUCĂTOR DE DOCTORAT</w:t>
      </w:r>
    </w:p>
    <w:p w14:paraId="0A6A7AC6" w14:textId="77777777" w:rsidR="00A17E45" w:rsidRPr="00AD1421" w:rsidRDefault="00A17E45" w:rsidP="00A17E45">
      <w:pPr>
        <w:tabs>
          <w:tab w:val="left" w:pos="3767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CONDUCĂTOR DE DCOTORAT ÎN COTUTELĂ (dacă este cazul)</w:t>
      </w:r>
    </w:p>
    <w:p w14:paraId="31F4BDB2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____________</w:t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  <w:t xml:space="preserve">  </w:t>
      </w:r>
      <w:r>
        <w:rPr>
          <w:rFonts w:ascii="Times New Roman" w:hAnsi="Times New Roman"/>
        </w:rPr>
        <w:t xml:space="preserve">               </w:t>
      </w:r>
      <w:r w:rsidRPr="00AD1421">
        <w:rPr>
          <w:rFonts w:ascii="Times New Roman" w:hAnsi="Times New Roman"/>
        </w:rPr>
        <w:t>Semnătură</w:t>
      </w:r>
      <w:r>
        <w:rPr>
          <w:rFonts w:ascii="Times New Roman" w:hAnsi="Times New Roman"/>
        </w:rPr>
        <w:t xml:space="preserve"> _________________</w:t>
      </w:r>
    </w:p>
    <w:p w14:paraId="151E1F3F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</w:rPr>
      </w:pPr>
    </w:p>
    <w:p w14:paraId="3FA17599" w14:textId="77777777" w:rsidR="00A17E45" w:rsidRPr="00AD1421" w:rsidRDefault="00A17E45" w:rsidP="00A17E45">
      <w:pPr>
        <w:spacing w:after="0" w:line="240" w:lineRule="auto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SITUAŢIA ŞCOLARĂ:</w:t>
      </w:r>
    </w:p>
    <w:p w14:paraId="302953E3" w14:textId="77777777" w:rsidR="00A17E45" w:rsidRPr="00AD1421" w:rsidRDefault="00A17E45" w:rsidP="00A17E45">
      <w:pPr>
        <w:spacing w:after="0" w:line="240" w:lineRule="auto"/>
        <w:ind w:left="4956" w:hanging="4956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Anul de studiu_____________Anul universitar_________________   _____________</w:t>
      </w:r>
    </w:p>
    <w:p w14:paraId="3C83F51F" w14:textId="77777777" w:rsidR="00A17E45" w:rsidRPr="00AD1421" w:rsidRDefault="00A17E45" w:rsidP="00A17E45">
      <w:pPr>
        <w:spacing w:after="0" w:line="240" w:lineRule="auto"/>
        <w:ind w:left="4956" w:hanging="4956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Anul de studiu_____________Anul universitar_________________  _____________</w:t>
      </w:r>
    </w:p>
    <w:p w14:paraId="2D5F6EF2" w14:textId="77777777" w:rsidR="00A17E45" w:rsidRPr="00AD1421" w:rsidRDefault="00A17E45" w:rsidP="00A17E45">
      <w:pPr>
        <w:spacing w:after="0" w:line="240" w:lineRule="auto"/>
        <w:ind w:left="4956" w:hanging="4956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Anul de studiu_____________Anul universitar_________________  _____________</w:t>
      </w:r>
    </w:p>
    <w:p w14:paraId="412FF4BC" w14:textId="77777777" w:rsidR="00A17E45" w:rsidRPr="00AD1421" w:rsidRDefault="00A17E45" w:rsidP="00A17E45">
      <w:pPr>
        <w:spacing w:after="0" w:line="240" w:lineRule="auto"/>
        <w:ind w:left="4956" w:hanging="4956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Anul de studiu_____________Anul universitar_________________  _____________</w:t>
      </w:r>
    </w:p>
    <w:p w14:paraId="67CC9A53" w14:textId="77777777" w:rsidR="00A17E45" w:rsidRPr="00AD1421" w:rsidRDefault="00A17E45" w:rsidP="00A17E45">
      <w:pPr>
        <w:spacing w:after="0" w:line="240" w:lineRule="auto"/>
        <w:ind w:left="4956" w:hanging="4956"/>
        <w:jc w:val="both"/>
        <w:rPr>
          <w:rFonts w:ascii="Times New Roman" w:hAnsi="Times New Roman"/>
        </w:rPr>
      </w:pPr>
      <w:r w:rsidRPr="00AD1421">
        <w:rPr>
          <w:rFonts w:ascii="Times New Roman" w:hAnsi="Times New Roman"/>
        </w:rPr>
        <w:t>Anul de studiu_____________Anul universitar_________________  _____________</w:t>
      </w:r>
    </w:p>
    <w:p w14:paraId="2F494DAD" w14:textId="77777777" w:rsidR="00A17E45" w:rsidRPr="00B5251F" w:rsidRDefault="00A17E45" w:rsidP="00A17E45">
      <w:pPr>
        <w:spacing w:after="0" w:line="240" w:lineRule="auto"/>
        <w:ind w:left="5664" w:hanging="4944"/>
        <w:jc w:val="both"/>
        <w:rPr>
          <w:rFonts w:ascii="Times New Roman" w:hAnsi="Times New Roman"/>
          <w:sz w:val="16"/>
          <w:szCs w:val="16"/>
        </w:rPr>
      </w:pP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  <w:r w:rsidRPr="00AD1421">
        <w:rPr>
          <w:rFonts w:ascii="Times New Roman" w:hAnsi="Times New Roman"/>
        </w:rPr>
        <w:tab/>
      </w:r>
    </w:p>
    <w:p w14:paraId="2A35B26D" w14:textId="77777777" w:rsidR="00A17E45" w:rsidRDefault="00A17E45" w:rsidP="00A17E45">
      <w:pPr>
        <w:spacing w:after="0" w:line="240" w:lineRule="auto"/>
        <w:ind w:left="5664" w:hanging="4944"/>
        <w:jc w:val="right"/>
        <w:rPr>
          <w:rFonts w:ascii="Times New Roman" w:hAnsi="Times New Roman"/>
        </w:rPr>
      </w:pPr>
      <w:r w:rsidRPr="00AD1421">
        <w:rPr>
          <w:rFonts w:ascii="Times New Roman" w:hAnsi="Times New Roman"/>
        </w:rPr>
        <w:t>Secretar Școala doctorală</w:t>
      </w:r>
    </w:p>
    <w:p w14:paraId="690ACB7F" w14:textId="77777777" w:rsidR="00A17E45" w:rsidRPr="00AD1421" w:rsidRDefault="00A17E45" w:rsidP="00A17E45">
      <w:pPr>
        <w:spacing w:after="0" w:line="240" w:lineRule="auto"/>
        <w:ind w:left="5664" w:hanging="4944"/>
        <w:jc w:val="right"/>
        <w:rPr>
          <w:rFonts w:ascii="Times New Roman" w:hAnsi="Times New Roman"/>
          <w:lang w:eastAsia="ro-RO"/>
        </w:rPr>
      </w:pPr>
      <w:r>
        <w:rPr>
          <w:rFonts w:ascii="Times New Roman" w:hAnsi="Times New Roman"/>
        </w:rPr>
        <w:t>Semnătură  _____________</w:t>
      </w:r>
    </w:p>
    <w:p w14:paraId="70C618D1" w14:textId="77777777" w:rsidR="00A17E45" w:rsidRPr="008D750E" w:rsidRDefault="00A17E45" w:rsidP="008D750E">
      <w:pPr>
        <w:tabs>
          <w:tab w:val="left" w:pos="7300"/>
        </w:tabs>
        <w:rPr>
          <w:rFonts w:ascii="Times New Roman" w:hAnsi="Times New Roman"/>
          <w:sz w:val="24"/>
          <w:szCs w:val="24"/>
        </w:rPr>
      </w:pPr>
    </w:p>
    <w:sectPr w:rsidR="00A17E45" w:rsidRPr="008D750E" w:rsidSect="007B6DE1">
      <w:headerReference w:type="default" r:id="rId8"/>
      <w:footerReference w:type="default" r:id="rId9"/>
      <w:pgSz w:w="11906" w:h="16838"/>
      <w:pgMar w:top="1440" w:right="849" w:bottom="284" w:left="993" w:header="42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4B89D4" w14:textId="77777777" w:rsidR="00D7218D" w:rsidRDefault="00D7218D" w:rsidP="00D2536B">
      <w:pPr>
        <w:spacing w:after="0" w:line="240" w:lineRule="auto"/>
      </w:pPr>
      <w:r>
        <w:separator/>
      </w:r>
    </w:p>
  </w:endnote>
  <w:endnote w:type="continuationSeparator" w:id="0">
    <w:p w14:paraId="1F2592EF" w14:textId="77777777" w:rsidR="00D7218D" w:rsidRDefault="00D7218D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IN Pro Regular">
    <w:altName w:val="Segoe Script"/>
    <w:charset w:val="00"/>
    <w:family w:val="swiss"/>
    <w:pitch w:val="variable"/>
    <w:sig w:usb0="00000001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59FAE" w14:textId="68111468" w:rsidR="00364271" w:rsidRDefault="00364271" w:rsidP="003C308D">
    <w:pPr>
      <w:pStyle w:val="Footer"/>
      <w:rPr>
        <w:rFonts w:ascii="DIN Pro Regular" w:hAnsi="DIN Pro Regular" w:cs="DIN Pro Regular"/>
        <w:lang w:val="en-US"/>
      </w:rPr>
    </w:pPr>
    <w:r>
      <w:rPr>
        <w:noProof/>
        <w:lang w:eastAsia="ro-RO"/>
      </w:rPr>
      <w:drawing>
        <wp:anchor distT="0" distB="0" distL="114300" distR="114300" simplePos="0" relativeHeight="251665408" behindDoc="0" locked="0" layoutInCell="1" allowOverlap="1" wp14:anchorId="16F5A3B2" wp14:editId="3A36F60B">
          <wp:simplePos x="0" y="0"/>
          <wp:positionH relativeFrom="margin">
            <wp:posOffset>833120</wp:posOffset>
          </wp:positionH>
          <wp:positionV relativeFrom="page">
            <wp:posOffset>9392920</wp:posOffset>
          </wp:positionV>
          <wp:extent cx="4718050" cy="1000760"/>
          <wp:effectExtent l="0" t="0" r="6350" b="8890"/>
          <wp:wrapTopAndBottom/>
          <wp:docPr id="7" name="Picture 7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8050" cy="10007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D2AEE">
      <w:rPr>
        <w:rFonts w:ascii="Times New Roman" w:hAnsi="Times New Roman"/>
        <w:sz w:val="16"/>
        <w:szCs w:val="16"/>
        <w:lang w:val="en-US"/>
      </w:rPr>
      <w:fldChar w:fldCharType="begin"/>
    </w:r>
    <w:r w:rsidRPr="00AD2AEE">
      <w:rPr>
        <w:rFonts w:ascii="Times New Roman" w:hAnsi="Times New Roman"/>
        <w:sz w:val="16"/>
        <w:szCs w:val="16"/>
        <w:lang w:val="en-US"/>
      </w:rPr>
      <w:instrText xml:space="preserve"> PAGE   \* MERGEFORMAT </w:instrText>
    </w:r>
    <w:r w:rsidRPr="00AD2AEE">
      <w:rPr>
        <w:rFonts w:ascii="Times New Roman" w:hAnsi="Times New Roman"/>
        <w:sz w:val="16"/>
        <w:szCs w:val="16"/>
        <w:lang w:val="en-US"/>
      </w:rPr>
      <w:fldChar w:fldCharType="separate"/>
    </w:r>
    <w:r w:rsidR="001E727E">
      <w:rPr>
        <w:rFonts w:ascii="Times New Roman" w:hAnsi="Times New Roman"/>
        <w:noProof/>
        <w:sz w:val="16"/>
        <w:szCs w:val="16"/>
        <w:lang w:val="en-US"/>
      </w:rPr>
      <w:t>31</w:t>
    </w:r>
    <w:r w:rsidRPr="00AD2AEE">
      <w:rPr>
        <w:rFonts w:ascii="Times New Roman" w:hAnsi="Times New Roman"/>
        <w:noProof/>
        <w:sz w:val="16"/>
        <w:szCs w:val="16"/>
        <w:lang w:val="en-US"/>
      </w:rPr>
      <w:fldChar w:fldCharType="end"/>
    </w:r>
    <w:r w:rsidRPr="00224410">
      <w:rPr>
        <w:rFonts w:ascii="DIN Pro Regular" w:hAnsi="DIN Pro Regular" w:cs="DIN Pro Regular"/>
        <w:lang w:val="en-US"/>
      </w:rPr>
      <w:fldChar w:fldCharType="begin"/>
    </w:r>
    <w:r w:rsidRPr="00F8784A">
      <w:rPr>
        <w:rFonts w:ascii="DIN Pro Regular" w:hAnsi="DIN Pro Regular" w:cs="DIN Pro Regular"/>
        <w:lang w:val="it-IT"/>
      </w:rPr>
      <w:instrText xml:space="preserve"> MACROBUTTON  ActualizareCâmpuri </w:instrText>
    </w:r>
    <w:r w:rsidRPr="00224410">
      <w:rPr>
        <w:rFonts w:ascii="DIN Pro Regular" w:hAnsi="DIN Pro Regular" w:cs="DIN Pro Regular"/>
        <w:lang w:val="en-US"/>
      </w:rPr>
      <w:fldChar w:fldCharType="end"/>
    </w: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14:paraId="64A40477" w14:textId="77777777" w:rsidR="00364271" w:rsidRDefault="00364271" w:rsidP="003C308D">
    <w:pPr>
      <w:pStyle w:val="Footer"/>
      <w:rPr>
        <w:color w:val="7F7F7F" w:themeColor="text1" w:themeTint="80"/>
        <w:sz w:val="18"/>
      </w:rPr>
    </w:pPr>
  </w:p>
  <w:p w14:paraId="2FDD2149" w14:textId="442D3FCE" w:rsidR="00364271" w:rsidRPr="00D70DFA" w:rsidRDefault="00364271" w:rsidP="003C308D">
    <w:pPr>
      <w:tabs>
        <w:tab w:val="center" w:pos="4680"/>
        <w:tab w:val="center" w:pos="4873"/>
        <w:tab w:val="left" w:pos="8298"/>
        <w:tab w:val="right" w:pos="9360"/>
      </w:tabs>
      <w:spacing w:after="0" w:line="240" w:lineRule="auto"/>
      <w:jc w:val="center"/>
      <w:rPr>
        <w:rFonts w:ascii="Montserrat SemiBold" w:hAnsi="Montserrat SemiBold"/>
        <w:color w:val="06234A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67B85D" w14:textId="77777777" w:rsidR="00D7218D" w:rsidRDefault="00D7218D" w:rsidP="00D2536B">
      <w:pPr>
        <w:spacing w:after="0" w:line="240" w:lineRule="auto"/>
      </w:pPr>
      <w:r>
        <w:separator/>
      </w:r>
    </w:p>
  </w:footnote>
  <w:footnote w:type="continuationSeparator" w:id="0">
    <w:p w14:paraId="33369AB4" w14:textId="77777777" w:rsidR="00D7218D" w:rsidRDefault="00D7218D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0601C" w14:textId="1C4554DF" w:rsidR="00364271" w:rsidRPr="003C308D" w:rsidRDefault="00364271" w:rsidP="007B6DE1">
    <w:pPr>
      <w:pStyle w:val="Header"/>
      <w:jc w:val="center"/>
    </w:pPr>
    <w:r w:rsidRPr="009B4AE1">
      <w:rPr>
        <w:rFonts w:cs="Calibri"/>
        <w:noProof/>
        <w:color w:val="000000"/>
        <w:lang w:eastAsia="ro-RO"/>
      </w:rPr>
      <w:drawing>
        <wp:inline distT="0" distB="0" distL="0" distR="0" wp14:anchorId="563A705F" wp14:editId="52A59B4C">
          <wp:extent cx="3457575" cy="1047750"/>
          <wp:effectExtent l="0" t="0" r="9525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7575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65448">
      <w:rPr>
        <w:noProof/>
        <w:lang w:eastAsia="ro-RO"/>
      </w:rPr>
      <w:drawing>
        <wp:inline distT="0" distB="0" distL="0" distR="0" wp14:anchorId="4C904277" wp14:editId="5FE2D655">
          <wp:extent cx="4314825" cy="571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4825" cy="57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2808"/>
        </w:tabs>
        <w:ind w:left="2808" w:hanging="930"/>
      </w:pPr>
      <w:rPr>
        <w:rFonts w:ascii="Times New Roman" w:hAnsi="Times New Roman" w:cs="Times New Roman"/>
      </w:rPr>
    </w:lvl>
  </w:abstractNum>
  <w:abstractNum w:abstractNumId="1" w15:restartNumberingAfterBreak="0">
    <w:nsid w:val="01CB7766"/>
    <w:multiLevelType w:val="hybridMultilevel"/>
    <w:tmpl w:val="951E0BF2"/>
    <w:lvl w:ilvl="0" w:tplc="B22004F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1C1B2D"/>
    <w:multiLevelType w:val="hybridMultilevel"/>
    <w:tmpl w:val="B6CC1EAC"/>
    <w:lvl w:ilvl="0" w:tplc="2AEAB9C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E318B"/>
    <w:multiLevelType w:val="hybridMultilevel"/>
    <w:tmpl w:val="BA3AC3DE"/>
    <w:lvl w:ilvl="0" w:tplc="22068BB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8D4996"/>
    <w:multiLevelType w:val="hybridMultilevel"/>
    <w:tmpl w:val="85D6EC62"/>
    <w:lvl w:ilvl="0" w:tplc="CC4AB84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0F6550"/>
    <w:multiLevelType w:val="hybridMultilevel"/>
    <w:tmpl w:val="07E68012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7E0836"/>
    <w:multiLevelType w:val="hybridMultilevel"/>
    <w:tmpl w:val="CFDA9B10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20" w:hanging="360"/>
      </w:pPr>
    </w:lvl>
    <w:lvl w:ilvl="2" w:tplc="0418001B" w:tentative="1">
      <w:start w:val="1"/>
      <w:numFmt w:val="lowerRoman"/>
      <w:lvlText w:val="%3."/>
      <w:lvlJc w:val="right"/>
      <w:pPr>
        <w:ind w:left="2040" w:hanging="180"/>
      </w:pPr>
    </w:lvl>
    <w:lvl w:ilvl="3" w:tplc="0418000F" w:tentative="1">
      <w:start w:val="1"/>
      <w:numFmt w:val="decimal"/>
      <w:lvlText w:val="%4."/>
      <w:lvlJc w:val="left"/>
      <w:pPr>
        <w:ind w:left="2760" w:hanging="360"/>
      </w:pPr>
    </w:lvl>
    <w:lvl w:ilvl="4" w:tplc="04180019" w:tentative="1">
      <w:start w:val="1"/>
      <w:numFmt w:val="lowerLetter"/>
      <w:lvlText w:val="%5."/>
      <w:lvlJc w:val="left"/>
      <w:pPr>
        <w:ind w:left="3480" w:hanging="360"/>
      </w:pPr>
    </w:lvl>
    <w:lvl w:ilvl="5" w:tplc="0418001B" w:tentative="1">
      <w:start w:val="1"/>
      <w:numFmt w:val="lowerRoman"/>
      <w:lvlText w:val="%6."/>
      <w:lvlJc w:val="right"/>
      <w:pPr>
        <w:ind w:left="4200" w:hanging="180"/>
      </w:pPr>
    </w:lvl>
    <w:lvl w:ilvl="6" w:tplc="0418000F" w:tentative="1">
      <w:start w:val="1"/>
      <w:numFmt w:val="decimal"/>
      <w:lvlText w:val="%7."/>
      <w:lvlJc w:val="left"/>
      <w:pPr>
        <w:ind w:left="4920" w:hanging="360"/>
      </w:pPr>
    </w:lvl>
    <w:lvl w:ilvl="7" w:tplc="04180019" w:tentative="1">
      <w:start w:val="1"/>
      <w:numFmt w:val="lowerLetter"/>
      <w:lvlText w:val="%8."/>
      <w:lvlJc w:val="left"/>
      <w:pPr>
        <w:ind w:left="5640" w:hanging="360"/>
      </w:pPr>
    </w:lvl>
    <w:lvl w:ilvl="8" w:tplc="0418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0FC10AC8"/>
    <w:multiLevelType w:val="hybridMultilevel"/>
    <w:tmpl w:val="8DAC757E"/>
    <w:lvl w:ilvl="0" w:tplc="761444D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D22468"/>
    <w:multiLevelType w:val="hybridMultilevel"/>
    <w:tmpl w:val="B4188CC2"/>
    <w:lvl w:ilvl="0" w:tplc="32D8FE2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706EB8"/>
    <w:multiLevelType w:val="hybridMultilevel"/>
    <w:tmpl w:val="29703AA2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3BE24FB"/>
    <w:multiLevelType w:val="hybridMultilevel"/>
    <w:tmpl w:val="C47A1D72"/>
    <w:lvl w:ilvl="0" w:tplc="3D6A8F4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9E6E16"/>
    <w:multiLevelType w:val="hybridMultilevel"/>
    <w:tmpl w:val="0F1862B8"/>
    <w:lvl w:ilvl="0" w:tplc="AE70770A">
      <w:start w:val="1"/>
      <w:numFmt w:val="lowerLetter"/>
      <w:lvlText w:val="%1."/>
      <w:lvlJc w:val="left"/>
      <w:pPr>
        <w:ind w:left="1222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2C6"/>
    <w:multiLevelType w:val="hybridMultilevel"/>
    <w:tmpl w:val="95F2F5E8"/>
    <w:lvl w:ilvl="0" w:tplc="66125ED8">
      <w:numFmt w:val="bullet"/>
      <w:lvlText w:val="-"/>
      <w:lvlJc w:val="left"/>
      <w:pPr>
        <w:ind w:left="3763" w:hanging="360"/>
      </w:pPr>
      <w:rPr>
        <w:rFonts w:ascii="Times New Roman" w:eastAsia="Times New Roman" w:hAnsi="Times New Roman" w:cs="Times New Roman" w:hint="default"/>
        <w:b/>
        <w:color w:val="auto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E4082"/>
    <w:multiLevelType w:val="hybridMultilevel"/>
    <w:tmpl w:val="75280AC6"/>
    <w:lvl w:ilvl="0" w:tplc="25964E9E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3D6C24"/>
    <w:multiLevelType w:val="hybridMultilevel"/>
    <w:tmpl w:val="D4D23DDC"/>
    <w:lvl w:ilvl="0" w:tplc="A99C6D8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E61CEF"/>
    <w:multiLevelType w:val="hybridMultilevel"/>
    <w:tmpl w:val="A1AE0846"/>
    <w:lvl w:ilvl="0" w:tplc="90A0AD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EB7682"/>
    <w:multiLevelType w:val="hybridMultilevel"/>
    <w:tmpl w:val="6292EF30"/>
    <w:lvl w:ilvl="0" w:tplc="CFC69DC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B74B8"/>
    <w:multiLevelType w:val="hybridMultilevel"/>
    <w:tmpl w:val="131C94FA"/>
    <w:lvl w:ilvl="0" w:tplc="CFC69DC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9B4570"/>
    <w:multiLevelType w:val="hybridMultilevel"/>
    <w:tmpl w:val="1B748CA0"/>
    <w:lvl w:ilvl="0" w:tplc="5EC63776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7446AB2"/>
    <w:multiLevelType w:val="hybridMultilevel"/>
    <w:tmpl w:val="4664CF08"/>
    <w:lvl w:ilvl="0" w:tplc="35EC1E5E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4A1807"/>
    <w:multiLevelType w:val="hybridMultilevel"/>
    <w:tmpl w:val="05529E7A"/>
    <w:lvl w:ilvl="0" w:tplc="EE54D21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BF1ADA"/>
    <w:multiLevelType w:val="hybridMultilevel"/>
    <w:tmpl w:val="C62AB32C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F11A56"/>
    <w:multiLevelType w:val="hybridMultilevel"/>
    <w:tmpl w:val="4782B41A"/>
    <w:lvl w:ilvl="0" w:tplc="65282142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b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15744A6"/>
    <w:multiLevelType w:val="hybridMultilevel"/>
    <w:tmpl w:val="4934D656"/>
    <w:lvl w:ilvl="0" w:tplc="444A4444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b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11773A"/>
    <w:multiLevelType w:val="hybridMultilevel"/>
    <w:tmpl w:val="9AA8BD04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20" w:hanging="360"/>
      </w:pPr>
    </w:lvl>
    <w:lvl w:ilvl="2" w:tplc="0418001B" w:tentative="1">
      <w:start w:val="1"/>
      <w:numFmt w:val="lowerRoman"/>
      <w:lvlText w:val="%3."/>
      <w:lvlJc w:val="right"/>
      <w:pPr>
        <w:ind w:left="2040" w:hanging="180"/>
      </w:pPr>
    </w:lvl>
    <w:lvl w:ilvl="3" w:tplc="0418000F" w:tentative="1">
      <w:start w:val="1"/>
      <w:numFmt w:val="decimal"/>
      <w:lvlText w:val="%4."/>
      <w:lvlJc w:val="left"/>
      <w:pPr>
        <w:ind w:left="2760" w:hanging="360"/>
      </w:pPr>
    </w:lvl>
    <w:lvl w:ilvl="4" w:tplc="04180019" w:tentative="1">
      <w:start w:val="1"/>
      <w:numFmt w:val="lowerLetter"/>
      <w:lvlText w:val="%5."/>
      <w:lvlJc w:val="left"/>
      <w:pPr>
        <w:ind w:left="3480" w:hanging="360"/>
      </w:pPr>
    </w:lvl>
    <w:lvl w:ilvl="5" w:tplc="0418001B" w:tentative="1">
      <w:start w:val="1"/>
      <w:numFmt w:val="lowerRoman"/>
      <w:lvlText w:val="%6."/>
      <w:lvlJc w:val="right"/>
      <w:pPr>
        <w:ind w:left="4200" w:hanging="180"/>
      </w:pPr>
    </w:lvl>
    <w:lvl w:ilvl="6" w:tplc="0418000F" w:tentative="1">
      <w:start w:val="1"/>
      <w:numFmt w:val="decimal"/>
      <w:lvlText w:val="%7."/>
      <w:lvlJc w:val="left"/>
      <w:pPr>
        <w:ind w:left="4920" w:hanging="360"/>
      </w:pPr>
    </w:lvl>
    <w:lvl w:ilvl="7" w:tplc="04180019" w:tentative="1">
      <w:start w:val="1"/>
      <w:numFmt w:val="lowerLetter"/>
      <w:lvlText w:val="%8."/>
      <w:lvlJc w:val="left"/>
      <w:pPr>
        <w:ind w:left="5640" w:hanging="360"/>
      </w:pPr>
    </w:lvl>
    <w:lvl w:ilvl="8" w:tplc="0418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5" w15:restartNumberingAfterBreak="0">
    <w:nsid w:val="575D5D5E"/>
    <w:multiLevelType w:val="hybridMultilevel"/>
    <w:tmpl w:val="0BF2C1FC"/>
    <w:lvl w:ilvl="0" w:tplc="B3D688E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8A7014"/>
    <w:multiLevelType w:val="hybridMultilevel"/>
    <w:tmpl w:val="E4A2A82A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20" w:hanging="360"/>
      </w:pPr>
    </w:lvl>
    <w:lvl w:ilvl="2" w:tplc="0418001B" w:tentative="1">
      <w:start w:val="1"/>
      <w:numFmt w:val="lowerRoman"/>
      <w:lvlText w:val="%3."/>
      <w:lvlJc w:val="right"/>
      <w:pPr>
        <w:ind w:left="2040" w:hanging="180"/>
      </w:pPr>
    </w:lvl>
    <w:lvl w:ilvl="3" w:tplc="0418000F" w:tentative="1">
      <w:start w:val="1"/>
      <w:numFmt w:val="decimal"/>
      <w:lvlText w:val="%4."/>
      <w:lvlJc w:val="left"/>
      <w:pPr>
        <w:ind w:left="2760" w:hanging="360"/>
      </w:pPr>
    </w:lvl>
    <w:lvl w:ilvl="4" w:tplc="04180019" w:tentative="1">
      <w:start w:val="1"/>
      <w:numFmt w:val="lowerLetter"/>
      <w:lvlText w:val="%5."/>
      <w:lvlJc w:val="left"/>
      <w:pPr>
        <w:ind w:left="3480" w:hanging="360"/>
      </w:pPr>
    </w:lvl>
    <w:lvl w:ilvl="5" w:tplc="0418001B" w:tentative="1">
      <w:start w:val="1"/>
      <w:numFmt w:val="lowerRoman"/>
      <w:lvlText w:val="%6."/>
      <w:lvlJc w:val="right"/>
      <w:pPr>
        <w:ind w:left="4200" w:hanging="180"/>
      </w:pPr>
    </w:lvl>
    <w:lvl w:ilvl="6" w:tplc="0418000F" w:tentative="1">
      <w:start w:val="1"/>
      <w:numFmt w:val="decimal"/>
      <w:lvlText w:val="%7."/>
      <w:lvlJc w:val="left"/>
      <w:pPr>
        <w:ind w:left="4920" w:hanging="360"/>
      </w:pPr>
    </w:lvl>
    <w:lvl w:ilvl="7" w:tplc="04180019" w:tentative="1">
      <w:start w:val="1"/>
      <w:numFmt w:val="lowerLetter"/>
      <w:lvlText w:val="%8."/>
      <w:lvlJc w:val="left"/>
      <w:pPr>
        <w:ind w:left="5640" w:hanging="360"/>
      </w:pPr>
    </w:lvl>
    <w:lvl w:ilvl="8" w:tplc="0418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7" w15:restartNumberingAfterBreak="0">
    <w:nsid w:val="5D4D102F"/>
    <w:multiLevelType w:val="hybridMultilevel"/>
    <w:tmpl w:val="84BCA90C"/>
    <w:lvl w:ilvl="0" w:tplc="B956B8D0">
      <w:start w:val="1"/>
      <w:numFmt w:val="decimal"/>
      <w:lvlText w:val="Art.%1."/>
      <w:lvlJc w:val="left"/>
      <w:pPr>
        <w:ind w:left="342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F66706"/>
    <w:multiLevelType w:val="hybridMultilevel"/>
    <w:tmpl w:val="F9F24C3A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20" w:hanging="360"/>
      </w:pPr>
    </w:lvl>
    <w:lvl w:ilvl="2" w:tplc="0418001B" w:tentative="1">
      <w:start w:val="1"/>
      <w:numFmt w:val="lowerRoman"/>
      <w:lvlText w:val="%3."/>
      <w:lvlJc w:val="right"/>
      <w:pPr>
        <w:ind w:left="2040" w:hanging="180"/>
      </w:pPr>
    </w:lvl>
    <w:lvl w:ilvl="3" w:tplc="0418000F" w:tentative="1">
      <w:start w:val="1"/>
      <w:numFmt w:val="decimal"/>
      <w:lvlText w:val="%4."/>
      <w:lvlJc w:val="left"/>
      <w:pPr>
        <w:ind w:left="2760" w:hanging="360"/>
      </w:pPr>
    </w:lvl>
    <w:lvl w:ilvl="4" w:tplc="04180019" w:tentative="1">
      <w:start w:val="1"/>
      <w:numFmt w:val="lowerLetter"/>
      <w:lvlText w:val="%5."/>
      <w:lvlJc w:val="left"/>
      <w:pPr>
        <w:ind w:left="3480" w:hanging="360"/>
      </w:pPr>
    </w:lvl>
    <w:lvl w:ilvl="5" w:tplc="0418001B" w:tentative="1">
      <w:start w:val="1"/>
      <w:numFmt w:val="lowerRoman"/>
      <w:lvlText w:val="%6."/>
      <w:lvlJc w:val="right"/>
      <w:pPr>
        <w:ind w:left="4200" w:hanging="180"/>
      </w:pPr>
    </w:lvl>
    <w:lvl w:ilvl="6" w:tplc="0418000F" w:tentative="1">
      <w:start w:val="1"/>
      <w:numFmt w:val="decimal"/>
      <w:lvlText w:val="%7."/>
      <w:lvlJc w:val="left"/>
      <w:pPr>
        <w:ind w:left="4920" w:hanging="360"/>
      </w:pPr>
    </w:lvl>
    <w:lvl w:ilvl="7" w:tplc="04180019" w:tentative="1">
      <w:start w:val="1"/>
      <w:numFmt w:val="lowerLetter"/>
      <w:lvlText w:val="%8."/>
      <w:lvlJc w:val="left"/>
      <w:pPr>
        <w:ind w:left="5640" w:hanging="360"/>
      </w:pPr>
    </w:lvl>
    <w:lvl w:ilvl="8" w:tplc="0418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9" w15:restartNumberingAfterBreak="0">
    <w:nsid w:val="64241644"/>
    <w:multiLevelType w:val="hybridMultilevel"/>
    <w:tmpl w:val="D97AC396"/>
    <w:lvl w:ilvl="0" w:tplc="5F5E226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9C0170"/>
    <w:multiLevelType w:val="hybridMultilevel"/>
    <w:tmpl w:val="8EF82B46"/>
    <w:lvl w:ilvl="0" w:tplc="DFB81780">
      <w:start w:val="1"/>
      <w:numFmt w:val="bullet"/>
      <w:lvlText w:val="-"/>
      <w:lvlJc w:val="right"/>
      <w:pPr>
        <w:ind w:left="708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54F274">
      <w:start w:val="1"/>
      <w:numFmt w:val="bullet"/>
      <w:lvlText w:val="o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306B52">
      <w:start w:val="1"/>
      <w:numFmt w:val="bullet"/>
      <w:lvlText w:val="▪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883DFE">
      <w:start w:val="1"/>
      <w:numFmt w:val="bullet"/>
      <w:lvlText w:val="•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E80190">
      <w:start w:val="1"/>
      <w:numFmt w:val="bullet"/>
      <w:lvlText w:val="o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38A29C6">
      <w:start w:val="1"/>
      <w:numFmt w:val="bullet"/>
      <w:lvlText w:val="▪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738312A">
      <w:start w:val="1"/>
      <w:numFmt w:val="bullet"/>
      <w:lvlText w:val="•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EAC728">
      <w:start w:val="1"/>
      <w:numFmt w:val="bullet"/>
      <w:lvlText w:val="o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CAF602">
      <w:start w:val="1"/>
      <w:numFmt w:val="bullet"/>
      <w:lvlText w:val="▪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7EF0499"/>
    <w:multiLevelType w:val="hybridMultilevel"/>
    <w:tmpl w:val="50403BF8"/>
    <w:lvl w:ilvl="0" w:tplc="FBEC11A6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B1261"/>
    <w:multiLevelType w:val="hybridMultilevel"/>
    <w:tmpl w:val="A142D4F0"/>
    <w:lvl w:ilvl="0" w:tplc="7BFCE5F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B9352B"/>
    <w:multiLevelType w:val="hybridMultilevel"/>
    <w:tmpl w:val="77E6392A"/>
    <w:lvl w:ilvl="0" w:tplc="D2FA4CE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20" w:hanging="360"/>
      </w:pPr>
    </w:lvl>
    <w:lvl w:ilvl="2" w:tplc="0418001B" w:tentative="1">
      <w:start w:val="1"/>
      <w:numFmt w:val="lowerRoman"/>
      <w:lvlText w:val="%3."/>
      <w:lvlJc w:val="right"/>
      <w:pPr>
        <w:ind w:left="2040" w:hanging="180"/>
      </w:pPr>
    </w:lvl>
    <w:lvl w:ilvl="3" w:tplc="0418000F" w:tentative="1">
      <w:start w:val="1"/>
      <w:numFmt w:val="decimal"/>
      <w:lvlText w:val="%4."/>
      <w:lvlJc w:val="left"/>
      <w:pPr>
        <w:ind w:left="2760" w:hanging="360"/>
      </w:pPr>
    </w:lvl>
    <w:lvl w:ilvl="4" w:tplc="04180019" w:tentative="1">
      <w:start w:val="1"/>
      <w:numFmt w:val="lowerLetter"/>
      <w:lvlText w:val="%5."/>
      <w:lvlJc w:val="left"/>
      <w:pPr>
        <w:ind w:left="3480" w:hanging="360"/>
      </w:pPr>
    </w:lvl>
    <w:lvl w:ilvl="5" w:tplc="0418001B" w:tentative="1">
      <w:start w:val="1"/>
      <w:numFmt w:val="lowerRoman"/>
      <w:lvlText w:val="%6."/>
      <w:lvlJc w:val="right"/>
      <w:pPr>
        <w:ind w:left="4200" w:hanging="180"/>
      </w:pPr>
    </w:lvl>
    <w:lvl w:ilvl="6" w:tplc="0418000F" w:tentative="1">
      <w:start w:val="1"/>
      <w:numFmt w:val="decimal"/>
      <w:lvlText w:val="%7."/>
      <w:lvlJc w:val="left"/>
      <w:pPr>
        <w:ind w:left="4920" w:hanging="360"/>
      </w:pPr>
    </w:lvl>
    <w:lvl w:ilvl="7" w:tplc="04180019" w:tentative="1">
      <w:start w:val="1"/>
      <w:numFmt w:val="lowerLetter"/>
      <w:lvlText w:val="%8."/>
      <w:lvlJc w:val="left"/>
      <w:pPr>
        <w:ind w:left="5640" w:hanging="360"/>
      </w:pPr>
    </w:lvl>
    <w:lvl w:ilvl="8" w:tplc="0418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4" w15:restartNumberingAfterBreak="0">
    <w:nsid w:val="7A265873"/>
    <w:multiLevelType w:val="hybridMultilevel"/>
    <w:tmpl w:val="06820048"/>
    <w:lvl w:ilvl="0" w:tplc="041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1804036890">
    <w:abstractNumId w:val="27"/>
  </w:num>
  <w:num w:numId="2" w16cid:durableId="77481585">
    <w:abstractNumId w:val="15"/>
  </w:num>
  <w:num w:numId="3" w16cid:durableId="2139107090">
    <w:abstractNumId w:val="25"/>
  </w:num>
  <w:num w:numId="4" w16cid:durableId="942226795">
    <w:abstractNumId w:val="13"/>
  </w:num>
  <w:num w:numId="5" w16cid:durableId="1514569468">
    <w:abstractNumId w:val="32"/>
  </w:num>
  <w:num w:numId="6" w16cid:durableId="1510751293">
    <w:abstractNumId w:val="22"/>
  </w:num>
  <w:num w:numId="7" w16cid:durableId="2075160095">
    <w:abstractNumId w:val="1"/>
  </w:num>
  <w:num w:numId="8" w16cid:durableId="101265954">
    <w:abstractNumId w:val="10"/>
  </w:num>
  <w:num w:numId="9" w16cid:durableId="1209534444">
    <w:abstractNumId w:val="4"/>
  </w:num>
  <w:num w:numId="10" w16cid:durableId="1195659338">
    <w:abstractNumId w:val="20"/>
  </w:num>
  <w:num w:numId="11" w16cid:durableId="1137600535">
    <w:abstractNumId w:val="23"/>
  </w:num>
  <w:num w:numId="12" w16cid:durableId="15811404">
    <w:abstractNumId w:val="8"/>
  </w:num>
  <w:num w:numId="13" w16cid:durableId="2123843448">
    <w:abstractNumId w:val="3"/>
  </w:num>
  <w:num w:numId="14" w16cid:durableId="182477531">
    <w:abstractNumId w:val="7"/>
  </w:num>
  <w:num w:numId="15" w16cid:durableId="1228152949">
    <w:abstractNumId w:val="29"/>
  </w:num>
  <w:num w:numId="16" w16cid:durableId="1723674510">
    <w:abstractNumId w:val="31"/>
  </w:num>
  <w:num w:numId="17" w16cid:durableId="691107922">
    <w:abstractNumId w:val="14"/>
  </w:num>
  <w:num w:numId="18" w16cid:durableId="1888292811">
    <w:abstractNumId w:val="19"/>
  </w:num>
  <w:num w:numId="19" w16cid:durableId="1081097305">
    <w:abstractNumId w:val="16"/>
  </w:num>
  <w:num w:numId="20" w16cid:durableId="2016029750">
    <w:abstractNumId w:val="6"/>
  </w:num>
  <w:num w:numId="21" w16cid:durableId="416441099">
    <w:abstractNumId w:val="5"/>
  </w:num>
  <w:num w:numId="22" w16cid:durableId="292250002">
    <w:abstractNumId w:val="33"/>
  </w:num>
  <w:num w:numId="23" w16cid:durableId="1149517978">
    <w:abstractNumId w:val="24"/>
  </w:num>
  <w:num w:numId="24" w16cid:durableId="2096391825">
    <w:abstractNumId w:val="28"/>
  </w:num>
  <w:num w:numId="25" w16cid:durableId="1341618381">
    <w:abstractNumId w:val="21"/>
  </w:num>
  <w:num w:numId="26" w16cid:durableId="1653173408">
    <w:abstractNumId w:val="17"/>
  </w:num>
  <w:num w:numId="27" w16cid:durableId="277446282">
    <w:abstractNumId w:val="26"/>
  </w:num>
  <w:num w:numId="28" w16cid:durableId="321475157">
    <w:abstractNumId w:val="34"/>
  </w:num>
  <w:num w:numId="29" w16cid:durableId="1859076928">
    <w:abstractNumId w:val="11"/>
  </w:num>
  <w:num w:numId="30" w16cid:durableId="2139254396">
    <w:abstractNumId w:val="18"/>
  </w:num>
  <w:num w:numId="31" w16cid:durableId="1734499178">
    <w:abstractNumId w:val="2"/>
  </w:num>
  <w:num w:numId="32" w16cid:durableId="1076173380">
    <w:abstractNumId w:val="30"/>
  </w:num>
  <w:num w:numId="33" w16cid:durableId="947465770">
    <w:abstractNumId w:val="12"/>
  </w:num>
  <w:num w:numId="34" w16cid:durableId="1763186909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32D"/>
    <w:rsid w:val="000004B8"/>
    <w:rsid w:val="0000304F"/>
    <w:rsid w:val="000039EA"/>
    <w:rsid w:val="0000460E"/>
    <w:rsid w:val="00006633"/>
    <w:rsid w:val="00007A31"/>
    <w:rsid w:val="00007B94"/>
    <w:rsid w:val="00011979"/>
    <w:rsid w:val="00013F44"/>
    <w:rsid w:val="00020349"/>
    <w:rsid w:val="0002035C"/>
    <w:rsid w:val="00021DC5"/>
    <w:rsid w:val="00024367"/>
    <w:rsid w:val="00024F00"/>
    <w:rsid w:val="000308FC"/>
    <w:rsid w:val="00034115"/>
    <w:rsid w:val="0003573B"/>
    <w:rsid w:val="000360CA"/>
    <w:rsid w:val="00036A1E"/>
    <w:rsid w:val="00040FDA"/>
    <w:rsid w:val="00040FED"/>
    <w:rsid w:val="000517E0"/>
    <w:rsid w:val="00055753"/>
    <w:rsid w:val="00060A48"/>
    <w:rsid w:val="00061929"/>
    <w:rsid w:val="00066DB8"/>
    <w:rsid w:val="0006795B"/>
    <w:rsid w:val="00072D5F"/>
    <w:rsid w:val="0007315B"/>
    <w:rsid w:val="00073981"/>
    <w:rsid w:val="0007585F"/>
    <w:rsid w:val="00075982"/>
    <w:rsid w:val="00077127"/>
    <w:rsid w:val="00081A06"/>
    <w:rsid w:val="00083416"/>
    <w:rsid w:val="00085425"/>
    <w:rsid w:val="00087303"/>
    <w:rsid w:val="00091690"/>
    <w:rsid w:val="00093554"/>
    <w:rsid w:val="00095297"/>
    <w:rsid w:val="00095F40"/>
    <w:rsid w:val="000A3603"/>
    <w:rsid w:val="000A37EF"/>
    <w:rsid w:val="000A52B6"/>
    <w:rsid w:val="000A665E"/>
    <w:rsid w:val="000B0A3D"/>
    <w:rsid w:val="000B3C63"/>
    <w:rsid w:val="000B4B46"/>
    <w:rsid w:val="000C1493"/>
    <w:rsid w:val="000C1EA6"/>
    <w:rsid w:val="000C293D"/>
    <w:rsid w:val="000C71F0"/>
    <w:rsid w:val="000C79CF"/>
    <w:rsid w:val="000D0F83"/>
    <w:rsid w:val="000D4157"/>
    <w:rsid w:val="000D4D0C"/>
    <w:rsid w:val="000E0124"/>
    <w:rsid w:val="000E033A"/>
    <w:rsid w:val="000E240B"/>
    <w:rsid w:val="000E4DF7"/>
    <w:rsid w:val="000F0506"/>
    <w:rsid w:val="000F0EAF"/>
    <w:rsid w:val="000F249C"/>
    <w:rsid w:val="000F5960"/>
    <w:rsid w:val="00102BD0"/>
    <w:rsid w:val="00102E76"/>
    <w:rsid w:val="001044D3"/>
    <w:rsid w:val="00105F51"/>
    <w:rsid w:val="00106FC2"/>
    <w:rsid w:val="001104EB"/>
    <w:rsid w:val="00110965"/>
    <w:rsid w:val="00115737"/>
    <w:rsid w:val="00116415"/>
    <w:rsid w:val="001166A4"/>
    <w:rsid w:val="00116966"/>
    <w:rsid w:val="00117CB2"/>
    <w:rsid w:val="001217C9"/>
    <w:rsid w:val="00122316"/>
    <w:rsid w:val="001247D2"/>
    <w:rsid w:val="0012656C"/>
    <w:rsid w:val="00127733"/>
    <w:rsid w:val="00127D87"/>
    <w:rsid w:val="00131160"/>
    <w:rsid w:val="00131449"/>
    <w:rsid w:val="001344BD"/>
    <w:rsid w:val="00136B8F"/>
    <w:rsid w:val="00137238"/>
    <w:rsid w:val="001375E3"/>
    <w:rsid w:val="00140032"/>
    <w:rsid w:val="00140669"/>
    <w:rsid w:val="00140F7D"/>
    <w:rsid w:val="00141700"/>
    <w:rsid w:val="0014370A"/>
    <w:rsid w:val="00143955"/>
    <w:rsid w:val="00144113"/>
    <w:rsid w:val="00144F24"/>
    <w:rsid w:val="0014501B"/>
    <w:rsid w:val="00147A63"/>
    <w:rsid w:val="00150F81"/>
    <w:rsid w:val="0015184C"/>
    <w:rsid w:val="00152A5C"/>
    <w:rsid w:val="001538ED"/>
    <w:rsid w:val="00153978"/>
    <w:rsid w:val="00153B78"/>
    <w:rsid w:val="00157625"/>
    <w:rsid w:val="001578EE"/>
    <w:rsid w:val="00160302"/>
    <w:rsid w:val="00160863"/>
    <w:rsid w:val="00161376"/>
    <w:rsid w:val="001618EB"/>
    <w:rsid w:val="00162E74"/>
    <w:rsid w:val="00164EAA"/>
    <w:rsid w:val="001650BE"/>
    <w:rsid w:val="00165CBB"/>
    <w:rsid w:val="00166F7F"/>
    <w:rsid w:val="001702B6"/>
    <w:rsid w:val="00170F6A"/>
    <w:rsid w:val="00175EEC"/>
    <w:rsid w:val="00183C74"/>
    <w:rsid w:val="0018408C"/>
    <w:rsid w:val="001867C8"/>
    <w:rsid w:val="00187345"/>
    <w:rsid w:val="001875D4"/>
    <w:rsid w:val="0018775B"/>
    <w:rsid w:val="00187DB2"/>
    <w:rsid w:val="00187E41"/>
    <w:rsid w:val="0019133C"/>
    <w:rsid w:val="00192C9B"/>
    <w:rsid w:val="0019375F"/>
    <w:rsid w:val="00193EBB"/>
    <w:rsid w:val="001A01CC"/>
    <w:rsid w:val="001A257D"/>
    <w:rsid w:val="001A2657"/>
    <w:rsid w:val="001A45C0"/>
    <w:rsid w:val="001A5AEA"/>
    <w:rsid w:val="001A778A"/>
    <w:rsid w:val="001A7979"/>
    <w:rsid w:val="001A7BFB"/>
    <w:rsid w:val="001B4F21"/>
    <w:rsid w:val="001B4FFE"/>
    <w:rsid w:val="001B595D"/>
    <w:rsid w:val="001B66FB"/>
    <w:rsid w:val="001B6A30"/>
    <w:rsid w:val="001B7AB2"/>
    <w:rsid w:val="001C0463"/>
    <w:rsid w:val="001C3018"/>
    <w:rsid w:val="001C3B60"/>
    <w:rsid w:val="001C5E15"/>
    <w:rsid w:val="001C7DC9"/>
    <w:rsid w:val="001D0461"/>
    <w:rsid w:val="001D0D5B"/>
    <w:rsid w:val="001D1A8D"/>
    <w:rsid w:val="001D3C2D"/>
    <w:rsid w:val="001D753D"/>
    <w:rsid w:val="001E10C3"/>
    <w:rsid w:val="001E34B8"/>
    <w:rsid w:val="001E727E"/>
    <w:rsid w:val="001F0B29"/>
    <w:rsid w:val="001F2094"/>
    <w:rsid w:val="001F270F"/>
    <w:rsid w:val="001F534D"/>
    <w:rsid w:val="001F7963"/>
    <w:rsid w:val="002008B0"/>
    <w:rsid w:val="00204892"/>
    <w:rsid w:val="00207C23"/>
    <w:rsid w:val="002107CD"/>
    <w:rsid w:val="00210D87"/>
    <w:rsid w:val="00211D3C"/>
    <w:rsid w:val="002130F0"/>
    <w:rsid w:val="00213376"/>
    <w:rsid w:val="0022083E"/>
    <w:rsid w:val="0022428B"/>
    <w:rsid w:val="00224410"/>
    <w:rsid w:val="00225375"/>
    <w:rsid w:val="00227BD2"/>
    <w:rsid w:val="002316EC"/>
    <w:rsid w:val="002323DC"/>
    <w:rsid w:val="00253985"/>
    <w:rsid w:val="0025670E"/>
    <w:rsid w:val="00257960"/>
    <w:rsid w:val="00261D30"/>
    <w:rsid w:val="00261E45"/>
    <w:rsid w:val="00263847"/>
    <w:rsid w:val="002640A3"/>
    <w:rsid w:val="00264287"/>
    <w:rsid w:val="00264E30"/>
    <w:rsid w:val="00266904"/>
    <w:rsid w:val="0026726C"/>
    <w:rsid w:val="00267507"/>
    <w:rsid w:val="00270ACD"/>
    <w:rsid w:val="00273A00"/>
    <w:rsid w:val="00274C4B"/>
    <w:rsid w:val="00275163"/>
    <w:rsid w:val="00276923"/>
    <w:rsid w:val="00282D78"/>
    <w:rsid w:val="0028329B"/>
    <w:rsid w:val="0028347E"/>
    <w:rsid w:val="00283D0F"/>
    <w:rsid w:val="00284F8C"/>
    <w:rsid w:val="002851AD"/>
    <w:rsid w:val="00287111"/>
    <w:rsid w:val="0029121A"/>
    <w:rsid w:val="00291304"/>
    <w:rsid w:val="00292939"/>
    <w:rsid w:val="00292B2F"/>
    <w:rsid w:val="0029330C"/>
    <w:rsid w:val="002A12CA"/>
    <w:rsid w:val="002A144E"/>
    <w:rsid w:val="002A1787"/>
    <w:rsid w:val="002A2C7E"/>
    <w:rsid w:val="002A3568"/>
    <w:rsid w:val="002A5DE4"/>
    <w:rsid w:val="002A6574"/>
    <w:rsid w:val="002A6E5F"/>
    <w:rsid w:val="002B02F8"/>
    <w:rsid w:val="002B04E2"/>
    <w:rsid w:val="002B1ABD"/>
    <w:rsid w:val="002B1E09"/>
    <w:rsid w:val="002B20A8"/>
    <w:rsid w:val="002B2EE7"/>
    <w:rsid w:val="002B5156"/>
    <w:rsid w:val="002B63BA"/>
    <w:rsid w:val="002B6417"/>
    <w:rsid w:val="002C49C9"/>
    <w:rsid w:val="002C4D11"/>
    <w:rsid w:val="002C522A"/>
    <w:rsid w:val="002C729C"/>
    <w:rsid w:val="002C7980"/>
    <w:rsid w:val="002D0CA5"/>
    <w:rsid w:val="002D232F"/>
    <w:rsid w:val="002D657E"/>
    <w:rsid w:val="002D6725"/>
    <w:rsid w:val="002D69AB"/>
    <w:rsid w:val="002E0C93"/>
    <w:rsid w:val="002E1C05"/>
    <w:rsid w:val="002E2846"/>
    <w:rsid w:val="002E2DD3"/>
    <w:rsid w:val="002E5663"/>
    <w:rsid w:val="002E6CFA"/>
    <w:rsid w:val="002F1287"/>
    <w:rsid w:val="002F288E"/>
    <w:rsid w:val="002F50CB"/>
    <w:rsid w:val="002F7460"/>
    <w:rsid w:val="003006CE"/>
    <w:rsid w:val="003019EE"/>
    <w:rsid w:val="00301C2B"/>
    <w:rsid w:val="00303C9E"/>
    <w:rsid w:val="003044FB"/>
    <w:rsid w:val="00306047"/>
    <w:rsid w:val="003075BD"/>
    <w:rsid w:val="00307E9E"/>
    <w:rsid w:val="00311660"/>
    <w:rsid w:val="0031217D"/>
    <w:rsid w:val="003128C3"/>
    <w:rsid w:val="00312A40"/>
    <w:rsid w:val="00313619"/>
    <w:rsid w:val="00320D3D"/>
    <w:rsid w:val="00321509"/>
    <w:rsid w:val="00321D8F"/>
    <w:rsid w:val="003255F4"/>
    <w:rsid w:val="00326299"/>
    <w:rsid w:val="003372C2"/>
    <w:rsid w:val="00337419"/>
    <w:rsid w:val="00337AD7"/>
    <w:rsid w:val="0035645E"/>
    <w:rsid w:val="0036086D"/>
    <w:rsid w:val="00360BED"/>
    <w:rsid w:val="00364271"/>
    <w:rsid w:val="00366D36"/>
    <w:rsid w:val="003730BD"/>
    <w:rsid w:val="00373EEC"/>
    <w:rsid w:val="00374288"/>
    <w:rsid w:val="00374B37"/>
    <w:rsid w:val="00376FBB"/>
    <w:rsid w:val="0037765C"/>
    <w:rsid w:val="00381BF1"/>
    <w:rsid w:val="00382FEA"/>
    <w:rsid w:val="00384F55"/>
    <w:rsid w:val="00385554"/>
    <w:rsid w:val="00387F5C"/>
    <w:rsid w:val="0039330D"/>
    <w:rsid w:val="003A3060"/>
    <w:rsid w:val="003A40AA"/>
    <w:rsid w:val="003A6ECC"/>
    <w:rsid w:val="003B0C96"/>
    <w:rsid w:val="003B2EE8"/>
    <w:rsid w:val="003B3389"/>
    <w:rsid w:val="003B344B"/>
    <w:rsid w:val="003B49DB"/>
    <w:rsid w:val="003B5EF3"/>
    <w:rsid w:val="003B7435"/>
    <w:rsid w:val="003C20E2"/>
    <w:rsid w:val="003C2345"/>
    <w:rsid w:val="003C308D"/>
    <w:rsid w:val="003C48DB"/>
    <w:rsid w:val="003D163C"/>
    <w:rsid w:val="003D2758"/>
    <w:rsid w:val="003D574D"/>
    <w:rsid w:val="003E2A58"/>
    <w:rsid w:val="003E3BAC"/>
    <w:rsid w:val="003E43B5"/>
    <w:rsid w:val="003E469D"/>
    <w:rsid w:val="003E7688"/>
    <w:rsid w:val="003F3B15"/>
    <w:rsid w:val="003F47AD"/>
    <w:rsid w:val="003F4B44"/>
    <w:rsid w:val="003F614D"/>
    <w:rsid w:val="003F6B10"/>
    <w:rsid w:val="003F7B4F"/>
    <w:rsid w:val="00400008"/>
    <w:rsid w:val="00404026"/>
    <w:rsid w:val="00407CF4"/>
    <w:rsid w:val="00410468"/>
    <w:rsid w:val="00410A8B"/>
    <w:rsid w:val="00411D65"/>
    <w:rsid w:val="00412782"/>
    <w:rsid w:val="00412F8B"/>
    <w:rsid w:val="00414179"/>
    <w:rsid w:val="004146AB"/>
    <w:rsid w:val="00415392"/>
    <w:rsid w:val="00415912"/>
    <w:rsid w:val="004163E0"/>
    <w:rsid w:val="0041716D"/>
    <w:rsid w:val="00417D77"/>
    <w:rsid w:val="00420DBB"/>
    <w:rsid w:val="004220B9"/>
    <w:rsid w:val="00422F8C"/>
    <w:rsid w:val="0042664E"/>
    <w:rsid w:val="004314E4"/>
    <w:rsid w:val="00432AEE"/>
    <w:rsid w:val="00434A71"/>
    <w:rsid w:val="0043773D"/>
    <w:rsid w:val="00437EE1"/>
    <w:rsid w:val="004411BA"/>
    <w:rsid w:val="00441EB2"/>
    <w:rsid w:val="00442D86"/>
    <w:rsid w:val="00444694"/>
    <w:rsid w:val="00450BAB"/>
    <w:rsid w:val="004533DB"/>
    <w:rsid w:val="00455129"/>
    <w:rsid w:val="004610F1"/>
    <w:rsid w:val="00463EC1"/>
    <w:rsid w:val="00467573"/>
    <w:rsid w:val="004679DD"/>
    <w:rsid w:val="00467A8E"/>
    <w:rsid w:val="004740F1"/>
    <w:rsid w:val="00475E32"/>
    <w:rsid w:val="0047620E"/>
    <w:rsid w:val="00481696"/>
    <w:rsid w:val="00481DFF"/>
    <w:rsid w:val="00485F72"/>
    <w:rsid w:val="0048613B"/>
    <w:rsid w:val="00486C27"/>
    <w:rsid w:val="004915CF"/>
    <w:rsid w:val="0049190E"/>
    <w:rsid w:val="00492469"/>
    <w:rsid w:val="004A109F"/>
    <w:rsid w:val="004A1F30"/>
    <w:rsid w:val="004A3E36"/>
    <w:rsid w:val="004A5472"/>
    <w:rsid w:val="004A6959"/>
    <w:rsid w:val="004A6BC5"/>
    <w:rsid w:val="004A7037"/>
    <w:rsid w:val="004A77C5"/>
    <w:rsid w:val="004B32F5"/>
    <w:rsid w:val="004B5667"/>
    <w:rsid w:val="004B60EE"/>
    <w:rsid w:val="004B7AFE"/>
    <w:rsid w:val="004C25C2"/>
    <w:rsid w:val="004C5A26"/>
    <w:rsid w:val="004C7B61"/>
    <w:rsid w:val="004C7C72"/>
    <w:rsid w:val="004C7CB5"/>
    <w:rsid w:val="004D0127"/>
    <w:rsid w:val="004D1B8E"/>
    <w:rsid w:val="004D5E1B"/>
    <w:rsid w:val="004D786A"/>
    <w:rsid w:val="004D7AD8"/>
    <w:rsid w:val="004D7B55"/>
    <w:rsid w:val="004D7E7E"/>
    <w:rsid w:val="004E098D"/>
    <w:rsid w:val="004E18D3"/>
    <w:rsid w:val="004E3772"/>
    <w:rsid w:val="004E693A"/>
    <w:rsid w:val="004E6AD2"/>
    <w:rsid w:val="004F156D"/>
    <w:rsid w:val="004F1799"/>
    <w:rsid w:val="004F1C19"/>
    <w:rsid w:val="004F38F8"/>
    <w:rsid w:val="004F79AB"/>
    <w:rsid w:val="005007BD"/>
    <w:rsid w:val="00500B58"/>
    <w:rsid w:val="00501499"/>
    <w:rsid w:val="00501744"/>
    <w:rsid w:val="0050622C"/>
    <w:rsid w:val="005066F3"/>
    <w:rsid w:val="005076D6"/>
    <w:rsid w:val="0051349A"/>
    <w:rsid w:val="005177EF"/>
    <w:rsid w:val="00531846"/>
    <w:rsid w:val="0053321B"/>
    <w:rsid w:val="0053480B"/>
    <w:rsid w:val="00540B3A"/>
    <w:rsid w:val="00540E00"/>
    <w:rsid w:val="005421D0"/>
    <w:rsid w:val="0054367D"/>
    <w:rsid w:val="00546560"/>
    <w:rsid w:val="00546638"/>
    <w:rsid w:val="005533DF"/>
    <w:rsid w:val="0055377F"/>
    <w:rsid w:val="00553F2C"/>
    <w:rsid w:val="005548B6"/>
    <w:rsid w:val="005551D5"/>
    <w:rsid w:val="0055575E"/>
    <w:rsid w:val="0055658E"/>
    <w:rsid w:val="00556F2F"/>
    <w:rsid w:val="005572BC"/>
    <w:rsid w:val="005614B2"/>
    <w:rsid w:val="00561B2E"/>
    <w:rsid w:val="0056488E"/>
    <w:rsid w:val="00564BBB"/>
    <w:rsid w:val="00567363"/>
    <w:rsid w:val="005710EF"/>
    <w:rsid w:val="00574939"/>
    <w:rsid w:val="005770A1"/>
    <w:rsid w:val="00583A54"/>
    <w:rsid w:val="00583D96"/>
    <w:rsid w:val="0058491E"/>
    <w:rsid w:val="00587719"/>
    <w:rsid w:val="00591376"/>
    <w:rsid w:val="0059178D"/>
    <w:rsid w:val="005926D4"/>
    <w:rsid w:val="00592AFC"/>
    <w:rsid w:val="005933AE"/>
    <w:rsid w:val="0059537C"/>
    <w:rsid w:val="005A13E0"/>
    <w:rsid w:val="005A2EC6"/>
    <w:rsid w:val="005A3071"/>
    <w:rsid w:val="005A662E"/>
    <w:rsid w:val="005A778B"/>
    <w:rsid w:val="005B00DD"/>
    <w:rsid w:val="005B154C"/>
    <w:rsid w:val="005C0A1D"/>
    <w:rsid w:val="005C0DAA"/>
    <w:rsid w:val="005D08EF"/>
    <w:rsid w:val="005D1BFC"/>
    <w:rsid w:val="005D2B64"/>
    <w:rsid w:val="005D791D"/>
    <w:rsid w:val="005D7F49"/>
    <w:rsid w:val="005E1B07"/>
    <w:rsid w:val="005E21C1"/>
    <w:rsid w:val="005E3A44"/>
    <w:rsid w:val="005E4AF9"/>
    <w:rsid w:val="005F51E7"/>
    <w:rsid w:val="005F529D"/>
    <w:rsid w:val="005F5502"/>
    <w:rsid w:val="0060029B"/>
    <w:rsid w:val="00603021"/>
    <w:rsid w:val="00606089"/>
    <w:rsid w:val="00606B22"/>
    <w:rsid w:val="0060741E"/>
    <w:rsid w:val="00607B98"/>
    <w:rsid w:val="00607CAF"/>
    <w:rsid w:val="00610351"/>
    <w:rsid w:val="006107C3"/>
    <w:rsid w:val="00610821"/>
    <w:rsid w:val="00612ACA"/>
    <w:rsid w:val="0061398D"/>
    <w:rsid w:val="0061544F"/>
    <w:rsid w:val="00616751"/>
    <w:rsid w:val="00620EA7"/>
    <w:rsid w:val="00622379"/>
    <w:rsid w:val="00624A08"/>
    <w:rsid w:val="00625D66"/>
    <w:rsid w:val="006302D1"/>
    <w:rsid w:val="00630D80"/>
    <w:rsid w:val="00631C88"/>
    <w:rsid w:val="00631F67"/>
    <w:rsid w:val="00633976"/>
    <w:rsid w:val="006340E2"/>
    <w:rsid w:val="0063502E"/>
    <w:rsid w:val="006359CF"/>
    <w:rsid w:val="00636601"/>
    <w:rsid w:val="006379D6"/>
    <w:rsid w:val="006416B8"/>
    <w:rsid w:val="00642CB2"/>
    <w:rsid w:val="006467CB"/>
    <w:rsid w:val="00647CBA"/>
    <w:rsid w:val="00650055"/>
    <w:rsid w:val="00653E50"/>
    <w:rsid w:val="00655536"/>
    <w:rsid w:val="00656F8A"/>
    <w:rsid w:val="006617DA"/>
    <w:rsid w:val="00661A20"/>
    <w:rsid w:val="006641EF"/>
    <w:rsid w:val="00664CF6"/>
    <w:rsid w:val="00666478"/>
    <w:rsid w:val="00670E7D"/>
    <w:rsid w:val="006741E2"/>
    <w:rsid w:val="00681112"/>
    <w:rsid w:val="0068433C"/>
    <w:rsid w:val="00685A15"/>
    <w:rsid w:val="00685BF9"/>
    <w:rsid w:val="0068624B"/>
    <w:rsid w:val="006917CA"/>
    <w:rsid w:val="006940D7"/>
    <w:rsid w:val="00696A22"/>
    <w:rsid w:val="0069782E"/>
    <w:rsid w:val="006A1CA7"/>
    <w:rsid w:val="006A2EA0"/>
    <w:rsid w:val="006A333E"/>
    <w:rsid w:val="006A491A"/>
    <w:rsid w:val="006A6594"/>
    <w:rsid w:val="006A6600"/>
    <w:rsid w:val="006A6C9E"/>
    <w:rsid w:val="006A746A"/>
    <w:rsid w:val="006A770B"/>
    <w:rsid w:val="006B1295"/>
    <w:rsid w:val="006B167A"/>
    <w:rsid w:val="006B37C4"/>
    <w:rsid w:val="006B4B8D"/>
    <w:rsid w:val="006B5DBF"/>
    <w:rsid w:val="006B6682"/>
    <w:rsid w:val="006B72FD"/>
    <w:rsid w:val="006B7316"/>
    <w:rsid w:val="006C00D8"/>
    <w:rsid w:val="006C1DC1"/>
    <w:rsid w:val="006C4261"/>
    <w:rsid w:val="006C49F7"/>
    <w:rsid w:val="006C5F2F"/>
    <w:rsid w:val="006C7B4A"/>
    <w:rsid w:val="006D0126"/>
    <w:rsid w:val="006D0A86"/>
    <w:rsid w:val="006D6EC6"/>
    <w:rsid w:val="006D76CF"/>
    <w:rsid w:val="006E0E84"/>
    <w:rsid w:val="006E35E4"/>
    <w:rsid w:val="006E49A5"/>
    <w:rsid w:val="006E53B8"/>
    <w:rsid w:val="006F16D7"/>
    <w:rsid w:val="006F4772"/>
    <w:rsid w:val="006F615F"/>
    <w:rsid w:val="006F7CDB"/>
    <w:rsid w:val="00702474"/>
    <w:rsid w:val="00702F8F"/>
    <w:rsid w:val="00704B9A"/>
    <w:rsid w:val="00704D5A"/>
    <w:rsid w:val="007058C2"/>
    <w:rsid w:val="00705B8B"/>
    <w:rsid w:val="007104C0"/>
    <w:rsid w:val="00710856"/>
    <w:rsid w:val="00710BC8"/>
    <w:rsid w:val="00711221"/>
    <w:rsid w:val="0071166E"/>
    <w:rsid w:val="00714809"/>
    <w:rsid w:val="007154FE"/>
    <w:rsid w:val="00717C1A"/>
    <w:rsid w:val="00721393"/>
    <w:rsid w:val="00722017"/>
    <w:rsid w:val="00722681"/>
    <w:rsid w:val="00722AD9"/>
    <w:rsid w:val="00724477"/>
    <w:rsid w:val="00727482"/>
    <w:rsid w:val="007276B1"/>
    <w:rsid w:val="007304D9"/>
    <w:rsid w:val="00735681"/>
    <w:rsid w:val="0074084F"/>
    <w:rsid w:val="00740D3A"/>
    <w:rsid w:val="007411D9"/>
    <w:rsid w:val="00741A3C"/>
    <w:rsid w:val="00745B4B"/>
    <w:rsid w:val="007469CE"/>
    <w:rsid w:val="00747A22"/>
    <w:rsid w:val="00747EDC"/>
    <w:rsid w:val="0075021B"/>
    <w:rsid w:val="00752E85"/>
    <w:rsid w:val="0075461F"/>
    <w:rsid w:val="007561A9"/>
    <w:rsid w:val="00756E23"/>
    <w:rsid w:val="00760324"/>
    <w:rsid w:val="00761AC6"/>
    <w:rsid w:val="007623D4"/>
    <w:rsid w:val="00762FA5"/>
    <w:rsid w:val="00763541"/>
    <w:rsid w:val="00764479"/>
    <w:rsid w:val="00764A78"/>
    <w:rsid w:val="00764CD5"/>
    <w:rsid w:val="007668C3"/>
    <w:rsid w:val="007671FC"/>
    <w:rsid w:val="00767C3E"/>
    <w:rsid w:val="00770964"/>
    <w:rsid w:val="00772812"/>
    <w:rsid w:val="007736FD"/>
    <w:rsid w:val="00773E81"/>
    <w:rsid w:val="00776BEF"/>
    <w:rsid w:val="00781A3D"/>
    <w:rsid w:val="00782DF6"/>
    <w:rsid w:val="00784A3F"/>
    <w:rsid w:val="00784D47"/>
    <w:rsid w:val="007855D1"/>
    <w:rsid w:val="00787DD3"/>
    <w:rsid w:val="00791136"/>
    <w:rsid w:val="0079116D"/>
    <w:rsid w:val="00793486"/>
    <w:rsid w:val="007943FA"/>
    <w:rsid w:val="0079629B"/>
    <w:rsid w:val="007A5C84"/>
    <w:rsid w:val="007B29A5"/>
    <w:rsid w:val="007B6DE1"/>
    <w:rsid w:val="007B7271"/>
    <w:rsid w:val="007B7B66"/>
    <w:rsid w:val="007B7E9F"/>
    <w:rsid w:val="007C1DCC"/>
    <w:rsid w:val="007C3BD0"/>
    <w:rsid w:val="007C6DAF"/>
    <w:rsid w:val="007C6E0D"/>
    <w:rsid w:val="007D102F"/>
    <w:rsid w:val="007D1208"/>
    <w:rsid w:val="007D1DA9"/>
    <w:rsid w:val="007D20C1"/>
    <w:rsid w:val="007D287D"/>
    <w:rsid w:val="007D50A2"/>
    <w:rsid w:val="007D66E3"/>
    <w:rsid w:val="007D6D9D"/>
    <w:rsid w:val="007D7486"/>
    <w:rsid w:val="007E094A"/>
    <w:rsid w:val="007E0AFB"/>
    <w:rsid w:val="007E1175"/>
    <w:rsid w:val="007E288F"/>
    <w:rsid w:val="007E394E"/>
    <w:rsid w:val="007E7E9F"/>
    <w:rsid w:val="007E7EAD"/>
    <w:rsid w:val="007F0DDB"/>
    <w:rsid w:val="007F110E"/>
    <w:rsid w:val="007F19BD"/>
    <w:rsid w:val="007F222E"/>
    <w:rsid w:val="007F3056"/>
    <w:rsid w:val="007F5CC8"/>
    <w:rsid w:val="007F7101"/>
    <w:rsid w:val="00802375"/>
    <w:rsid w:val="008024A5"/>
    <w:rsid w:val="00805B81"/>
    <w:rsid w:val="00805E70"/>
    <w:rsid w:val="00806446"/>
    <w:rsid w:val="0080729C"/>
    <w:rsid w:val="00815873"/>
    <w:rsid w:val="00815F61"/>
    <w:rsid w:val="00816CDC"/>
    <w:rsid w:val="008200E9"/>
    <w:rsid w:val="00822305"/>
    <w:rsid w:val="00822CEE"/>
    <w:rsid w:val="00823230"/>
    <w:rsid w:val="00825E99"/>
    <w:rsid w:val="00830164"/>
    <w:rsid w:val="00832168"/>
    <w:rsid w:val="0083268A"/>
    <w:rsid w:val="00832AC1"/>
    <w:rsid w:val="00833B7A"/>
    <w:rsid w:val="0083599B"/>
    <w:rsid w:val="00840065"/>
    <w:rsid w:val="00844D2E"/>
    <w:rsid w:val="00844E81"/>
    <w:rsid w:val="008469FC"/>
    <w:rsid w:val="008471D8"/>
    <w:rsid w:val="00847330"/>
    <w:rsid w:val="0085358A"/>
    <w:rsid w:val="00853BE6"/>
    <w:rsid w:val="00855D10"/>
    <w:rsid w:val="008566A3"/>
    <w:rsid w:val="00857943"/>
    <w:rsid w:val="00861014"/>
    <w:rsid w:val="00862D57"/>
    <w:rsid w:val="008642BA"/>
    <w:rsid w:val="00864A2E"/>
    <w:rsid w:val="00865867"/>
    <w:rsid w:val="008662DA"/>
    <w:rsid w:val="008718E2"/>
    <w:rsid w:val="00873C41"/>
    <w:rsid w:val="00874B53"/>
    <w:rsid w:val="00875AC9"/>
    <w:rsid w:val="008805F4"/>
    <w:rsid w:val="008842FB"/>
    <w:rsid w:val="008844BE"/>
    <w:rsid w:val="008844F7"/>
    <w:rsid w:val="008918E0"/>
    <w:rsid w:val="008925FE"/>
    <w:rsid w:val="008940F0"/>
    <w:rsid w:val="00896CC4"/>
    <w:rsid w:val="008A10BE"/>
    <w:rsid w:val="008A403E"/>
    <w:rsid w:val="008A5F68"/>
    <w:rsid w:val="008A6628"/>
    <w:rsid w:val="008A7CEC"/>
    <w:rsid w:val="008B1321"/>
    <w:rsid w:val="008B42C5"/>
    <w:rsid w:val="008C4379"/>
    <w:rsid w:val="008C61AB"/>
    <w:rsid w:val="008C720F"/>
    <w:rsid w:val="008C75C1"/>
    <w:rsid w:val="008C7809"/>
    <w:rsid w:val="008C7B89"/>
    <w:rsid w:val="008C7E40"/>
    <w:rsid w:val="008D2B8C"/>
    <w:rsid w:val="008D50F9"/>
    <w:rsid w:val="008D5DAA"/>
    <w:rsid w:val="008D65DD"/>
    <w:rsid w:val="008D6DAE"/>
    <w:rsid w:val="008D750E"/>
    <w:rsid w:val="008E22B8"/>
    <w:rsid w:val="008E3D0D"/>
    <w:rsid w:val="008E3DB1"/>
    <w:rsid w:val="008E6069"/>
    <w:rsid w:val="008E6877"/>
    <w:rsid w:val="008E7690"/>
    <w:rsid w:val="008F3C2A"/>
    <w:rsid w:val="008F5EEB"/>
    <w:rsid w:val="008F63E8"/>
    <w:rsid w:val="00900891"/>
    <w:rsid w:val="00900F91"/>
    <w:rsid w:val="00901188"/>
    <w:rsid w:val="0090277C"/>
    <w:rsid w:val="0090368C"/>
    <w:rsid w:val="00903C8D"/>
    <w:rsid w:val="00907186"/>
    <w:rsid w:val="009071EA"/>
    <w:rsid w:val="00914AFF"/>
    <w:rsid w:val="00916307"/>
    <w:rsid w:val="0091707B"/>
    <w:rsid w:val="00920148"/>
    <w:rsid w:val="00920285"/>
    <w:rsid w:val="00920E4E"/>
    <w:rsid w:val="00921BCD"/>
    <w:rsid w:val="009278E2"/>
    <w:rsid w:val="009342B9"/>
    <w:rsid w:val="00934F78"/>
    <w:rsid w:val="00936821"/>
    <w:rsid w:val="009402BE"/>
    <w:rsid w:val="00941DAC"/>
    <w:rsid w:val="00943486"/>
    <w:rsid w:val="00943850"/>
    <w:rsid w:val="00945B14"/>
    <w:rsid w:val="00952D36"/>
    <w:rsid w:val="009539CF"/>
    <w:rsid w:val="0095597D"/>
    <w:rsid w:val="00961BFE"/>
    <w:rsid w:val="00963F19"/>
    <w:rsid w:val="009640E8"/>
    <w:rsid w:val="00964694"/>
    <w:rsid w:val="00964E4B"/>
    <w:rsid w:val="009669B9"/>
    <w:rsid w:val="00967334"/>
    <w:rsid w:val="00967941"/>
    <w:rsid w:val="00971BD3"/>
    <w:rsid w:val="00973671"/>
    <w:rsid w:val="00976D4D"/>
    <w:rsid w:val="009771E3"/>
    <w:rsid w:val="009801D1"/>
    <w:rsid w:val="0098129E"/>
    <w:rsid w:val="00981BF3"/>
    <w:rsid w:val="009837B5"/>
    <w:rsid w:val="00984544"/>
    <w:rsid w:val="00985137"/>
    <w:rsid w:val="00985456"/>
    <w:rsid w:val="00987B2C"/>
    <w:rsid w:val="00990AFD"/>
    <w:rsid w:val="009912CB"/>
    <w:rsid w:val="00991D79"/>
    <w:rsid w:val="00993F4F"/>
    <w:rsid w:val="009949F3"/>
    <w:rsid w:val="00995314"/>
    <w:rsid w:val="009A13A5"/>
    <w:rsid w:val="009A2EC3"/>
    <w:rsid w:val="009A3966"/>
    <w:rsid w:val="009A4957"/>
    <w:rsid w:val="009A4CD2"/>
    <w:rsid w:val="009A4FC8"/>
    <w:rsid w:val="009A6395"/>
    <w:rsid w:val="009A6A51"/>
    <w:rsid w:val="009B145A"/>
    <w:rsid w:val="009B14B8"/>
    <w:rsid w:val="009B35A5"/>
    <w:rsid w:val="009B5F14"/>
    <w:rsid w:val="009B757A"/>
    <w:rsid w:val="009C22A6"/>
    <w:rsid w:val="009C49D0"/>
    <w:rsid w:val="009C58CD"/>
    <w:rsid w:val="009C7C28"/>
    <w:rsid w:val="009D0BCC"/>
    <w:rsid w:val="009D297E"/>
    <w:rsid w:val="009E1416"/>
    <w:rsid w:val="009E1454"/>
    <w:rsid w:val="009E1AB1"/>
    <w:rsid w:val="009E1B1B"/>
    <w:rsid w:val="009E3902"/>
    <w:rsid w:val="009E6043"/>
    <w:rsid w:val="009E6245"/>
    <w:rsid w:val="009E6C3C"/>
    <w:rsid w:val="009F0E61"/>
    <w:rsid w:val="009F0F84"/>
    <w:rsid w:val="009F4B93"/>
    <w:rsid w:val="009F6221"/>
    <w:rsid w:val="009F6668"/>
    <w:rsid w:val="009F7D93"/>
    <w:rsid w:val="00A050DF"/>
    <w:rsid w:val="00A132C1"/>
    <w:rsid w:val="00A15D1D"/>
    <w:rsid w:val="00A17E45"/>
    <w:rsid w:val="00A232BC"/>
    <w:rsid w:val="00A24CC7"/>
    <w:rsid w:val="00A2524B"/>
    <w:rsid w:val="00A25253"/>
    <w:rsid w:val="00A302AB"/>
    <w:rsid w:val="00A333A9"/>
    <w:rsid w:val="00A34BCB"/>
    <w:rsid w:val="00A40868"/>
    <w:rsid w:val="00A40E55"/>
    <w:rsid w:val="00A422AB"/>
    <w:rsid w:val="00A4453B"/>
    <w:rsid w:val="00A56DFB"/>
    <w:rsid w:val="00A647DD"/>
    <w:rsid w:val="00A6503C"/>
    <w:rsid w:val="00A67A41"/>
    <w:rsid w:val="00A71A65"/>
    <w:rsid w:val="00A722D9"/>
    <w:rsid w:val="00A72D4A"/>
    <w:rsid w:val="00A74BE4"/>
    <w:rsid w:val="00A74D3F"/>
    <w:rsid w:val="00A82596"/>
    <w:rsid w:val="00A83CD5"/>
    <w:rsid w:val="00A84B8E"/>
    <w:rsid w:val="00A85E1D"/>
    <w:rsid w:val="00A86EE7"/>
    <w:rsid w:val="00A87B96"/>
    <w:rsid w:val="00A90301"/>
    <w:rsid w:val="00A90776"/>
    <w:rsid w:val="00A97F98"/>
    <w:rsid w:val="00AA100F"/>
    <w:rsid w:val="00AA2DDC"/>
    <w:rsid w:val="00AA3653"/>
    <w:rsid w:val="00AA3C98"/>
    <w:rsid w:val="00AA48BF"/>
    <w:rsid w:val="00AB1260"/>
    <w:rsid w:val="00AB2C06"/>
    <w:rsid w:val="00AB4126"/>
    <w:rsid w:val="00AB474B"/>
    <w:rsid w:val="00AB574A"/>
    <w:rsid w:val="00AB60FC"/>
    <w:rsid w:val="00AC7A09"/>
    <w:rsid w:val="00AD077E"/>
    <w:rsid w:val="00AD2AEE"/>
    <w:rsid w:val="00AD77E2"/>
    <w:rsid w:val="00AE0123"/>
    <w:rsid w:val="00AE05A0"/>
    <w:rsid w:val="00AE0BA3"/>
    <w:rsid w:val="00AE1817"/>
    <w:rsid w:val="00AE3864"/>
    <w:rsid w:val="00AE6F26"/>
    <w:rsid w:val="00AE790D"/>
    <w:rsid w:val="00AF0020"/>
    <w:rsid w:val="00AF1312"/>
    <w:rsid w:val="00AF516C"/>
    <w:rsid w:val="00AF5DB5"/>
    <w:rsid w:val="00AF6C8F"/>
    <w:rsid w:val="00AF74E4"/>
    <w:rsid w:val="00AF7712"/>
    <w:rsid w:val="00B01D9A"/>
    <w:rsid w:val="00B02FFC"/>
    <w:rsid w:val="00B03327"/>
    <w:rsid w:val="00B04204"/>
    <w:rsid w:val="00B0496D"/>
    <w:rsid w:val="00B06E43"/>
    <w:rsid w:val="00B079BE"/>
    <w:rsid w:val="00B11EB2"/>
    <w:rsid w:val="00B12082"/>
    <w:rsid w:val="00B1295E"/>
    <w:rsid w:val="00B1385C"/>
    <w:rsid w:val="00B20E4B"/>
    <w:rsid w:val="00B21862"/>
    <w:rsid w:val="00B224F1"/>
    <w:rsid w:val="00B26DC4"/>
    <w:rsid w:val="00B27B71"/>
    <w:rsid w:val="00B27D8D"/>
    <w:rsid w:val="00B322C2"/>
    <w:rsid w:val="00B32379"/>
    <w:rsid w:val="00B324F2"/>
    <w:rsid w:val="00B32D92"/>
    <w:rsid w:val="00B3344E"/>
    <w:rsid w:val="00B3579D"/>
    <w:rsid w:val="00B36E3B"/>
    <w:rsid w:val="00B410DE"/>
    <w:rsid w:val="00B416C0"/>
    <w:rsid w:val="00B41766"/>
    <w:rsid w:val="00B421EF"/>
    <w:rsid w:val="00B45B7F"/>
    <w:rsid w:val="00B46EF9"/>
    <w:rsid w:val="00B47B5C"/>
    <w:rsid w:val="00B51004"/>
    <w:rsid w:val="00B5201A"/>
    <w:rsid w:val="00B53778"/>
    <w:rsid w:val="00B54D0E"/>
    <w:rsid w:val="00B55556"/>
    <w:rsid w:val="00B56DEB"/>
    <w:rsid w:val="00B57945"/>
    <w:rsid w:val="00B57FC7"/>
    <w:rsid w:val="00B60636"/>
    <w:rsid w:val="00B63F50"/>
    <w:rsid w:val="00B641A1"/>
    <w:rsid w:val="00B6427A"/>
    <w:rsid w:val="00B65022"/>
    <w:rsid w:val="00B67DAC"/>
    <w:rsid w:val="00B7193E"/>
    <w:rsid w:val="00B71A2D"/>
    <w:rsid w:val="00B741E3"/>
    <w:rsid w:val="00B7598F"/>
    <w:rsid w:val="00B765F6"/>
    <w:rsid w:val="00B76842"/>
    <w:rsid w:val="00B777A5"/>
    <w:rsid w:val="00B823E7"/>
    <w:rsid w:val="00B82A76"/>
    <w:rsid w:val="00B83C0F"/>
    <w:rsid w:val="00B84750"/>
    <w:rsid w:val="00B8541F"/>
    <w:rsid w:val="00B91251"/>
    <w:rsid w:val="00B91B89"/>
    <w:rsid w:val="00B93F36"/>
    <w:rsid w:val="00B94C63"/>
    <w:rsid w:val="00B9729F"/>
    <w:rsid w:val="00B9760E"/>
    <w:rsid w:val="00BA233C"/>
    <w:rsid w:val="00BA3699"/>
    <w:rsid w:val="00BA3D4F"/>
    <w:rsid w:val="00BA53B1"/>
    <w:rsid w:val="00BA58D7"/>
    <w:rsid w:val="00BA75F4"/>
    <w:rsid w:val="00BA7806"/>
    <w:rsid w:val="00BA7C3B"/>
    <w:rsid w:val="00BB12A4"/>
    <w:rsid w:val="00BB2CDE"/>
    <w:rsid w:val="00BB30CD"/>
    <w:rsid w:val="00BB3279"/>
    <w:rsid w:val="00BB49A9"/>
    <w:rsid w:val="00BB59F5"/>
    <w:rsid w:val="00BB5C3F"/>
    <w:rsid w:val="00BC0482"/>
    <w:rsid w:val="00BC2B48"/>
    <w:rsid w:val="00BC59ED"/>
    <w:rsid w:val="00BC5A5E"/>
    <w:rsid w:val="00BD1B24"/>
    <w:rsid w:val="00BD2572"/>
    <w:rsid w:val="00BD2D6A"/>
    <w:rsid w:val="00BD45B8"/>
    <w:rsid w:val="00BD6AE9"/>
    <w:rsid w:val="00BD7117"/>
    <w:rsid w:val="00BE16B7"/>
    <w:rsid w:val="00BE1DBB"/>
    <w:rsid w:val="00BE2841"/>
    <w:rsid w:val="00BE32CC"/>
    <w:rsid w:val="00BE4100"/>
    <w:rsid w:val="00BE5CBF"/>
    <w:rsid w:val="00BE6357"/>
    <w:rsid w:val="00BE65AC"/>
    <w:rsid w:val="00BF07A4"/>
    <w:rsid w:val="00BF154B"/>
    <w:rsid w:val="00BF244C"/>
    <w:rsid w:val="00BF3219"/>
    <w:rsid w:val="00BF5C83"/>
    <w:rsid w:val="00C024FC"/>
    <w:rsid w:val="00C02B03"/>
    <w:rsid w:val="00C03321"/>
    <w:rsid w:val="00C05D92"/>
    <w:rsid w:val="00C06A96"/>
    <w:rsid w:val="00C070AF"/>
    <w:rsid w:val="00C140DA"/>
    <w:rsid w:val="00C153AD"/>
    <w:rsid w:val="00C1650C"/>
    <w:rsid w:val="00C16E54"/>
    <w:rsid w:val="00C21D2B"/>
    <w:rsid w:val="00C22A8B"/>
    <w:rsid w:val="00C24EC3"/>
    <w:rsid w:val="00C24F03"/>
    <w:rsid w:val="00C26022"/>
    <w:rsid w:val="00C27500"/>
    <w:rsid w:val="00C27FD0"/>
    <w:rsid w:val="00C300AF"/>
    <w:rsid w:val="00C30FE7"/>
    <w:rsid w:val="00C32AE0"/>
    <w:rsid w:val="00C37EC0"/>
    <w:rsid w:val="00C40939"/>
    <w:rsid w:val="00C41A5B"/>
    <w:rsid w:val="00C41DC5"/>
    <w:rsid w:val="00C45AFB"/>
    <w:rsid w:val="00C46FC7"/>
    <w:rsid w:val="00C4700E"/>
    <w:rsid w:val="00C47184"/>
    <w:rsid w:val="00C511C1"/>
    <w:rsid w:val="00C54D50"/>
    <w:rsid w:val="00C56383"/>
    <w:rsid w:val="00C56CED"/>
    <w:rsid w:val="00C60090"/>
    <w:rsid w:val="00C606D5"/>
    <w:rsid w:val="00C633BE"/>
    <w:rsid w:val="00C655E0"/>
    <w:rsid w:val="00C65D17"/>
    <w:rsid w:val="00C72F7F"/>
    <w:rsid w:val="00C761A3"/>
    <w:rsid w:val="00C761F6"/>
    <w:rsid w:val="00C76B97"/>
    <w:rsid w:val="00C772CB"/>
    <w:rsid w:val="00C81BF5"/>
    <w:rsid w:val="00C824BD"/>
    <w:rsid w:val="00C8377D"/>
    <w:rsid w:val="00C83F9E"/>
    <w:rsid w:val="00C86696"/>
    <w:rsid w:val="00C875BB"/>
    <w:rsid w:val="00C90A41"/>
    <w:rsid w:val="00C90EF7"/>
    <w:rsid w:val="00C916FD"/>
    <w:rsid w:val="00C923BE"/>
    <w:rsid w:val="00C927DC"/>
    <w:rsid w:val="00C92A60"/>
    <w:rsid w:val="00C96455"/>
    <w:rsid w:val="00C96470"/>
    <w:rsid w:val="00CA082B"/>
    <w:rsid w:val="00CA3DAE"/>
    <w:rsid w:val="00CA451A"/>
    <w:rsid w:val="00CA5B7A"/>
    <w:rsid w:val="00CA6DFA"/>
    <w:rsid w:val="00CA7BEA"/>
    <w:rsid w:val="00CA7E2A"/>
    <w:rsid w:val="00CB0A36"/>
    <w:rsid w:val="00CB102F"/>
    <w:rsid w:val="00CB110D"/>
    <w:rsid w:val="00CB1B56"/>
    <w:rsid w:val="00CB534E"/>
    <w:rsid w:val="00CB7BA9"/>
    <w:rsid w:val="00CC18D3"/>
    <w:rsid w:val="00CC4FE1"/>
    <w:rsid w:val="00CC5F6F"/>
    <w:rsid w:val="00CC6787"/>
    <w:rsid w:val="00CD08A4"/>
    <w:rsid w:val="00CD2262"/>
    <w:rsid w:val="00CD345F"/>
    <w:rsid w:val="00CD5679"/>
    <w:rsid w:val="00CD636D"/>
    <w:rsid w:val="00CD74D9"/>
    <w:rsid w:val="00CD77D7"/>
    <w:rsid w:val="00CD7F19"/>
    <w:rsid w:val="00CE0716"/>
    <w:rsid w:val="00CE0881"/>
    <w:rsid w:val="00CE0EBC"/>
    <w:rsid w:val="00CE10F1"/>
    <w:rsid w:val="00CE16B9"/>
    <w:rsid w:val="00CE1DD6"/>
    <w:rsid w:val="00CE3326"/>
    <w:rsid w:val="00CE6339"/>
    <w:rsid w:val="00CF45B1"/>
    <w:rsid w:val="00CF5A53"/>
    <w:rsid w:val="00D008A5"/>
    <w:rsid w:val="00D02328"/>
    <w:rsid w:val="00D03C88"/>
    <w:rsid w:val="00D05D4A"/>
    <w:rsid w:val="00D06F70"/>
    <w:rsid w:val="00D0738D"/>
    <w:rsid w:val="00D07E73"/>
    <w:rsid w:val="00D12D08"/>
    <w:rsid w:val="00D13D42"/>
    <w:rsid w:val="00D140EF"/>
    <w:rsid w:val="00D15A7A"/>
    <w:rsid w:val="00D162B2"/>
    <w:rsid w:val="00D16795"/>
    <w:rsid w:val="00D17DE9"/>
    <w:rsid w:val="00D2402F"/>
    <w:rsid w:val="00D243ED"/>
    <w:rsid w:val="00D2536B"/>
    <w:rsid w:val="00D275F5"/>
    <w:rsid w:val="00D40327"/>
    <w:rsid w:val="00D417C0"/>
    <w:rsid w:val="00D43093"/>
    <w:rsid w:val="00D435FD"/>
    <w:rsid w:val="00D4625C"/>
    <w:rsid w:val="00D508DF"/>
    <w:rsid w:val="00D52A6E"/>
    <w:rsid w:val="00D54CCA"/>
    <w:rsid w:val="00D55952"/>
    <w:rsid w:val="00D6017C"/>
    <w:rsid w:val="00D6053D"/>
    <w:rsid w:val="00D60DAB"/>
    <w:rsid w:val="00D66637"/>
    <w:rsid w:val="00D70A91"/>
    <w:rsid w:val="00D70DFA"/>
    <w:rsid w:val="00D7218D"/>
    <w:rsid w:val="00D752AD"/>
    <w:rsid w:val="00D81FB8"/>
    <w:rsid w:val="00D83C75"/>
    <w:rsid w:val="00D87AC6"/>
    <w:rsid w:val="00D90B47"/>
    <w:rsid w:val="00D91DB7"/>
    <w:rsid w:val="00D94B5B"/>
    <w:rsid w:val="00D96C80"/>
    <w:rsid w:val="00DA0C21"/>
    <w:rsid w:val="00DA38AB"/>
    <w:rsid w:val="00DA3901"/>
    <w:rsid w:val="00DA3F00"/>
    <w:rsid w:val="00DA56C5"/>
    <w:rsid w:val="00DA5D62"/>
    <w:rsid w:val="00DB0EEF"/>
    <w:rsid w:val="00DB0F0A"/>
    <w:rsid w:val="00DB16AF"/>
    <w:rsid w:val="00DB31A8"/>
    <w:rsid w:val="00DB4ED5"/>
    <w:rsid w:val="00DB518B"/>
    <w:rsid w:val="00DB780B"/>
    <w:rsid w:val="00DC17EE"/>
    <w:rsid w:val="00DC1E48"/>
    <w:rsid w:val="00DD010A"/>
    <w:rsid w:val="00DD0519"/>
    <w:rsid w:val="00DD1C7F"/>
    <w:rsid w:val="00DD21B6"/>
    <w:rsid w:val="00DD2AFC"/>
    <w:rsid w:val="00DD3743"/>
    <w:rsid w:val="00DD7BC0"/>
    <w:rsid w:val="00DE053B"/>
    <w:rsid w:val="00DE080E"/>
    <w:rsid w:val="00DE5D83"/>
    <w:rsid w:val="00DF040C"/>
    <w:rsid w:val="00DF0510"/>
    <w:rsid w:val="00DF0C04"/>
    <w:rsid w:val="00DF22FA"/>
    <w:rsid w:val="00DF29A6"/>
    <w:rsid w:val="00DF4137"/>
    <w:rsid w:val="00DF6FA6"/>
    <w:rsid w:val="00E01794"/>
    <w:rsid w:val="00E0250C"/>
    <w:rsid w:val="00E035C4"/>
    <w:rsid w:val="00E056D1"/>
    <w:rsid w:val="00E107CA"/>
    <w:rsid w:val="00E10DAB"/>
    <w:rsid w:val="00E12130"/>
    <w:rsid w:val="00E12725"/>
    <w:rsid w:val="00E12D98"/>
    <w:rsid w:val="00E16A01"/>
    <w:rsid w:val="00E16BF5"/>
    <w:rsid w:val="00E1702F"/>
    <w:rsid w:val="00E17842"/>
    <w:rsid w:val="00E21C5A"/>
    <w:rsid w:val="00E22E8B"/>
    <w:rsid w:val="00E23830"/>
    <w:rsid w:val="00E25A5B"/>
    <w:rsid w:val="00E26987"/>
    <w:rsid w:val="00E27C1D"/>
    <w:rsid w:val="00E3081D"/>
    <w:rsid w:val="00E31669"/>
    <w:rsid w:val="00E32DF1"/>
    <w:rsid w:val="00E338BC"/>
    <w:rsid w:val="00E34A15"/>
    <w:rsid w:val="00E3583A"/>
    <w:rsid w:val="00E35BF9"/>
    <w:rsid w:val="00E4080F"/>
    <w:rsid w:val="00E40A09"/>
    <w:rsid w:val="00E40DD7"/>
    <w:rsid w:val="00E43248"/>
    <w:rsid w:val="00E461F6"/>
    <w:rsid w:val="00E50929"/>
    <w:rsid w:val="00E5336D"/>
    <w:rsid w:val="00E53620"/>
    <w:rsid w:val="00E53FD7"/>
    <w:rsid w:val="00E5671D"/>
    <w:rsid w:val="00E5708A"/>
    <w:rsid w:val="00E57342"/>
    <w:rsid w:val="00E6288A"/>
    <w:rsid w:val="00E65FAE"/>
    <w:rsid w:val="00E663C8"/>
    <w:rsid w:val="00E66765"/>
    <w:rsid w:val="00E66AB5"/>
    <w:rsid w:val="00E67998"/>
    <w:rsid w:val="00E709E0"/>
    <w:rsid w:val="00E742CC"/>
    <w:rsid w:val="00E76011"/>
    <w:rsid w:val="00E80C80"/>
    <w:rsid w:val="00E82CDB"/>
    <w:rsid w:val="00E85532"/>
    <w:rsid w:val="00E86118"/>
    <w:rsid w:val="00E86534"/>
    <w:rsid w:val="00E8679C"/>
    <w:rsid w:val="00E91DDB"/>
    <w:rsid w:val="00E97255"/>
    <w:rsid w:val="00EA0F0B"/>
    <w:rsid w:val="00EA2ECB"/>
    <w:rsid w:val="00EA5253"/>
    <w:rsid w:val="00EA703D"/>
    <w:rsid w:val="00EB0BAB"/>
    <w:rsid w:val="00EB3DFF"/>
    <w:rsid w:val="00EB4C28"/>
    <w:rsid w:val="00EB5ADE"/>
    <w:rsid w:val="00EB68F5"/>
    <w:rsid w:val="00EB75BC"/>
    <w:rsid w:val="00EC497A"/>
    <w:rsid w:val="00EC798E"/>
    <w:rsid w:val="00EC7B65"/>
    <w:rsid w:val="00ED1196"/>
    <w:rsid w:val="00ED339D"/>
    <w:rsid w:val="00ED3ACF"/>
    <w:rsid w:val="00ED3C7C"/>
    <w:rsid w:val="00ED48ED"/>
    <w:rsid w:val="00EE149B"/>
    <w:rsid w:val="00EE2A76"/>
    <w:rsid w:val="00EE6EBF"/>
    <w:rsid w:val="00EE700B"/>
    <w:rsid w:val="00EE7C1B"/>
    <w:rsid w:val="00EF0384"/>
    <w:rsid w:val="00EF14D5"/>
    <w:rsid w:val="00EF1936"/>
    <w:rsid w:val="00EF1ECA"/>
    <w:rsid w:val="00EF2621"/>
    <w:rsid w:val="00EF2C6B"/>
    <w:rsid w:val="00EF3DD6"/>
    <w:rsid w:val="00EF6AE8"/>
    <w:rsid w:val="00F00026"/>
    <w:rsid w:val="00F05426"/>
    <w:rsid w:val="00F07E19"/>
    <w:rsid w:val="00F117A0"/>
    <w:rsid w:val="00F126E5"/>
    <w:rsid w:val="00F12BCD"/>
    <w:rsid w:val="00F14229"/>
    <w:rsid w:val="00F15287"/>
    <w:rsid w:val="00F200A1"/>
    <w:rsid w:val="00F211C7"/>
    <w:rsid w:val="00F23F60"/>
    <w:rsid w:val="00F24761"/>
    <w:rsid w:val="00F25762"/>
    <w:rsid w:val="00F3053E"/>
    <w:rsid w:val="00F3191B"/>
    <w:rsid w:val="00F351EE"/>
    <w:rsid w:val="00F379BB"/>
    <w:rsid w:val="00F404E3"/>
    <w:rsid w:val="00F42C4B"/>
    <w:rsid w:val="00F449EF"/>
    <w:rsid w:val="00F469D0"/>
    <w:rsid w:val="00F471C8"/>
    <w:rsid w:val="00F4790C"/>
    <w:rsid w:val="00F52740"/>
    <w:rsid w:val="00F527EB"/>
    <w:rsid w:val="00F6087F"/>
    <w:rsid w:val="00F617B6"/>
    <w:rsid w:val="00F62116"/>
    <w:rsid w:val="00F62974"/>
    <w:rsid w:val="00F65366"/>
    <w:rsid w:val="00F65727"/>
    <w:rsid w:val="00F661A2"/>
    <w:rsid w:val="00F672B0"/>
    <w:rsid w:val="00F7151C"/>
    <w:rsid w:val="00F71AE5"/>
    <w:rsid w:val="00F7247C"/>
    <w:rsid w:val="00F734A1"/>
    <w:rsid w:val="00F74065"/>
    <w:rsid w:val="00F74A67"/>
    <w:rsid w:val="00F74C41"/>
    <w:rsid w:val="00F75942"/>
    <w:rsid w:val="00F76BC7"/>
    <w:rsid w:val="00F776AB"/>
    <w:rsid w:val="00F8062B"/>
    <w:rsid w:val="00F81870"/>
    <w:rsid w:val="00F828C6"/>
    <w:rsid w:val="00F84B39"/>
    <w:rsid w:val="00F8538F"/>
    <w:rsid w:val="00F855FB"/>
    <w:rsid w:val="00F85823"/>
    <w:rsid w:val="00F8632D"/>
    <w:rsid w:val="00F8784A"/>
    <w:rsid w:val="00F9040D"/>
    <w:rsid w:val="00F91ABC"/>
    <w:rsid w:val="00F927A2"/>
    <w:rsid w:val="00F96731"/>
    <w:rsid w:val="00F96879"/>
    <w:rsid w:val="00F977A1"/>
    <w:rsid w:val="00F97C48"/>
    <w:rsid w:val="00FA0677"/>
    <w:rsid w:val="00FA3B29"/>
    <w:rsid w:val="00FA7D28"/>
    <w:rsid w:val="00FB4F32"/>
    <w:rsid w:val="00FB5991"/>
    <w:rsid w:val="00FC1728"/>
    <w:rsid w:val="00FC6BAA"/>
    <w:rsid w:val="00FD0515"/>
    <w:rsid w:val="00FE2389"/>
    <w:rsid w:val="00FE28FB"/>
    <w:rsid w:val="00FE349E"/>
    <w:rsid w:val="00FE54E8"/>
    <w:rsid w:val="00FF0E4A"/>
    <w:rsid w:val="00FF257B"/>
    <w:rsid w:val="00FF2F96"/>
    <w:rsid w:val="00FF3443"/>
    <w:rsid w:val="00FF4599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23EEEC"/>
  <w15:docId w15:val="{0F8CFC7C-471D-4F8D-BA1A-6CC4A2A19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EEC"/>
    <w:pPr>
      <w:spacing w:after="160" w:line="259" w:lineRule="auto"/>
    </w:pPr>
    <w:rPr>
      <w:sz w:val="22"/>
      <w:szCs w:val="22"/>
      <w:lang w:val="ro-RO" w:eastAsia="en-US"/>
    </w:rPr>
  </w:style>
  <w:style w:type="paragraph" w:styleId="Heading1">
    <w:name w:val="heading 1"/>
    <w:basedOn w:val="Normal"/>
    <w:next w:val="Normal"/>
    <w:link w:val="Heading1Char"/>
    <w:qFormat/>
    <w:rsid w:val="0079629B"/>
    <w:pPr>
      <w:shd w:val="clear" w:color="auto" w:fill="002060"/>
      <w:spacing w:after="0" w:line="288" w:lineRule="auto"/>
      <w:outlineLvl w:val="0"/>
    </w:pPr>
    <w:rPr>
      <w:rFonts w:ascii="Times New Roman" w:eastAsia="MS Mincho" w:hAnsi="Times New Roman"/>
      <w:b/>
      <w:sz w:val="36"/>
      <w:szCs w:val="36"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629B"/>
    <w:pPr>
      <w:jc w:val="both"/>
      <w:outlineLvl w:val="1"/>
    </w:pPr>
    <w:rPr>
      <w:rFonts w:ascii="Times New Roman" w:hAnsi="Times New Roman"/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64E4B"/>
    <w:pPr>
      <w:keepNext/>
      <w:spacing w:before="240" w:after="60" w:line="240" w:lineRule="auto"/>
      <w:outlineLvl w:val="2"/>
    </w:pPr>
    <w:rPr>
      <w:rFonts w:ascii="Calibri Light" w:eastAsia="Times New Roman" w:hAnsi="Calibri Light"/>
      <w:b/>
      <w:bCs/>
      <w:sz w:val="26"/>
      <w:szCs w:val="26"/>
      <w:lang w:eastAsia="ro-RO"/>
    </w:rPr>
  </w:style>
  <w:style w:type="paragraph" w:styleId="Heading4">
    <w:name w:val="heading 4"/>
    <w:basedOn w:val="Normal"/>
    <w:next w:val="Normal"/>
    <w:link w:val="Heading4Char"/>
    <w:uiPriority w:val="9"/>
    <w:qFormat/>
    <w:rsid w:val="00964E4B"/>
    <w:pPr>
      <w:spacing w:before="200" w:after="0" w:line="276" w:lineRule="auto"/>
      <w:outlineLvl w:val="3"/>
    </w:pPr>
    <w:rPr>
      <w:rFonts w:ascii="Cambria" w:eastAsia="Times New Roman" w:hAnsi="Cambria"/>
      <w:b/>
      <w:bCs/>
      <w:i/>
      <w:iCs/>
      <w:lang w:val="x-none" w:eastAsia="x-none" w:bidi="en-US"/>
    </w:rPr>
  </w:style>
  <w:style w:type="paragraph" w:styleId="Heading5">
    <w:name w:val="heading 5"/>
    <w:basedOn w:val="Normal"/>
    <w:next w:val="Normal"/>
    <w:link w:val="Heading5Char"/>
    <w:uiPriority w:val="9"/>
    <w:qFormat/>
    <w:rsid w:val="00964E4B"/>
    <w:pPr>
      <w:spacing w:before="200" w:after="0" w:line="276" w:lineRule="auto"/>
      <w:outlineLvl w:val="4"/>
    </w:pPr>
    <w:rPr>
      <w:rFonts w:ascii="Cambria" w:eastAsia="Times New Roman" w:hAnsi="Cambria"/>
      <w:b/>
      <w:bCs/>
      <w:color w:val="7F7F7F"/>
      <w:lang w:val="x-none" w:eastAsia="x-none" w:bidi="en-US"/>
    </w:rPr>
  </w:style>
  <w:style w:type="paragraph" w:styleId="Heading6">
    <w:name w:val="heading 6"/>
    <w:basedOn w:val="Normal"/>
    <w:next w:val="Normal"/>
    <w:link w:val="Heading6Char"/>
    <w:uiPriority w:val="9"/>
    <w:qFormat/>
    <w:rsid w:val="00964E4B"/>
    <w:pPr>
      <w:spacing w:after="0" w:line="271" w:lineRule="auto"/>
      <w:outlineLvl w:val="5"/>
    </w:pPr>
    <w:rPr>
      <w:rFonts w:ascii="Cambria" w:eastAsia="Times New Roman" w:hAnsi="Cambria"/>
      <w:b/>
      <w:bCs/>
      <w:i/>
      <w:iCs/>
      <w:color w:val="7F7F7F"/>
      <w:lang w:val="x-none" w:eastAsia="x-none" w:bidi="en-US"/>
    </w:rPr>
  </w:style>
  <w:style w:type="paragraph" w:styleId="Heading7">
    <w:name w:val="heading 7"/>
    <w:basedOn w:val="Normal"/>
    <w:next w:val="Normal"/>
    <w:link w:val="Heading7Char"/>
    <w:uiPriority w:val="9"/>
    <w:qFormat/>
    <w:rsid w:val="00964E4B"/>
    <w:pPr>
      <w:spacing w:after="0" w:line="276" w:lineRule="auto"/>
      <w:outlineLvl w:val="6"/>
    </w:pPr>
    <w:rPr>
      <w:rFonts w:ascii="Cambria" w:eastAsia="Times New Roman" w:hAnsi="Cambria"/>
      <w:i/>
      <w:iCs/>
      <w:lang w:val="x-none" w:eastAsia="x-none" w:bidi="en-US"/>
    </w:rPr>
  </w:style>
  <w:style w:type="paragraph" w:styleId="Heading8">
    <w:name w:val="heading 8"/>
    <w:basedOn w:val="Normal"/>
    <w:next w:val="Normal"/>
    <w:link w:val="Heading8Char"/>
    <w:uiPriority w:val="9"/>
    <w:qFormat/>
    <w:rsid w:val="00964E4B"/>
    <w:pPr>
      <w:spacing w:after="0" w:line="276" w:lineRule="auto"/>
      <w:outlineLvl w:val="7"/>
    </w:pPr>
    <w:rPr>
      <w:rFonts w:ascii="Cambria" w:eastAsia="Times New Roman" w:hAnsi="Cambria"/>
      <w:sz w:val="20"/>
      <w:szCs w:val="20"/>
      <w:lang w:val="x-none" w:eastAsia="x-none" w:bidi="en-US"/>
    </w:rPr>
  </w:style>
  <w:style w:type="paragraph" w:styleId="Heading9">
    <w:name w:val="heading 9"/>
    <w:basedOn w:val="Normal"/>
    <w:next w:val="Normal"/>
    <w:link w:val="Heading9Char"/>
    <w:uiPriority w:val="9"/>
    <w:qFormat/>
    <w:rsid w:val="00964E4B"/>
    <w:pPr>
      <w:spacing w:after="0" w:line="276" w:lineRule="auto"/>
      <w:outlineLvl w:val="8"/>
    </w:pPr>
    <w:rPr>
      <w:rFonts w:ascii="Cambria" w:eastAsia="Times New Roman" w:hAnsi="Cambria"/>
      <w:i/>
      <w:iCs/>
      <w:spacing w:val="5"/>
      <w:sz w:val="20"/>
      <w:szCs w:val="20"/>
      <w:lang w:val="x-none" w:eastAsia="x-none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BalloonText">
    <w:name w:val="Balloon Text"/>
    <w:basedOn w:val="Normal"/>
    <w:link w:val="BalloonTextChar"/>
    <w:semiHidden/>
    <w:unhideWhenUsed/>
    <w:rsid w:val="005D7F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5D7F49"/>
    <w:rPr>
      <w:rFonts w:ascii="Segoe UI" w:hAnsi="Segoe UI" w:cs="Segoe UI"/>
      <w:sz w:val="18"/>
      <w:szCs w:val="18"/>
      <w:lang w:val="ro-RO" w:eastAsia="en-US"/>
    </w:rPr>
  </w:style>
  <w:style w:type="paragraph" w:styleId="NoSpacing">
    <w:name w:val="No Spacing"/>
    <w:uiPriority w:val="1"/>
    <w:qFormat/>
    <w:rsid w:val="00060A48"/>
    <w:rPr>
      <w:sz w:val="22"/>
      <w:szCs w:val="22"/>
      <w:lang w:val="ro-RO" w:eastAsia="en-US"/>
    </w:rPr>
  </w:style>
  <w:style w:type="paragraph" w:styleId="ListParagraph">
    <w:name w:val="List Paragraph"/>
    <w:aliases w:val="Akapit z listą BS,Outlines a.b.c.,List_Paragraph,Multilevel para_II,Akapit z lista BS,References,Numbered List Paragraph,Numbered Paragraph,Main numbered paragraph,List Paragraph1,OBC Bullet,List Paragraph11,Normal numbered,Citation List"/>
    <w:basedOn w:val="Normal"/>
    <w:link w:val="ListParagraphChar"/>
    <w:uiPriority w:val="34"/>
    <w:qFormat/>
    <w:rsid w:val="00BE284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8E3DB1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val="en-US" w:eastAsia="en-US"/>
    </w:rPr>
  </w:style>
  <w:style w:type="table" w:customStyle="1" w:styleId="TableGrid1">
    <w:name w:val="Table Grid1"/>
    <w:basedOn w:val="TableNormal"/>
    <w:next w:val="TableGrid"/>
    <w:uiPriority w:val="39"/>
    <w:rsid w:val="008E3D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844F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character" w:styleId="Strong">
    <w:name w:val="Strong"/>
    <w:uiPriority w:val="22"/>
    <w:qFormat/>
    <w:rsid w:val="008844F7"/>
    <w:rPr>
      <w:b/>
      <w:bCs/>
    </w:rPr>
  </w:style>
  <w:style w:type="character" w:styleId="Emphasis">
    <w:name w:val="Emphasis"/>
    <w:uiPriority w:val="20"/>
    <w:qFormat/>
    <w:rsid w:val="008844F7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021DC5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021DC5"/>
    <w:rPr>
      <w:rFonts w:ascii="Calibri Light" w:eastAsia="Times New Roman" w:hAnsi="Calibri Light"/>
      <w:spacing w:val="-10"/>
      <w:kern w:val="28"/>
      <w:sz w:val="56"/>
      <w:szCs w:val="5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79629B"/>
    <w:rPr>
      <w:rFonts w:ascii="Times New Roman" w:eastAsia="MS Mincho" w:hAnsi="Times New Roman"/>
      <w:b/>
      <w:sz w:val="36"/>
      <w:szCs w:val="36"/>
      <w:shd w:val="clear" w:color="auto" w:fill="002060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79629B"/>
    <w:rPr>
      <w:rFonts w:ascii="Times New Roman" w:hAnsi="Times New Roman"/>
      <w:b/>
      <w:sz w:val="28"/>
      <w:szCs w:val="28"/>
      <w:lang w:val="ro-RO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64E4B"/>
    <w:rPr>
      <w:rFonts w:ascii="Calibri Light" w:eastAsia="Times New Roman" w:hAnsi="Calibri Light"/>
      <w:b/>
      <w:bCs/>
      <w:sz w:val="26"/>
      <w:szCs w:val="26"/>
      <w:lang w:val="ro-RO" w:eastAsia="ro-RO"/>
    </w:rPr>
  </w:style>
  <w:style w:type="character" w:customStyle="1" w:styleId="Heading4Char">
    <w:name w:val="Heading 4 Char"/>
    <w:basedOn w:val="DefaultParagraphFont"/>
    <w:link w:val="Heading4"/>
    <w:uiPriority w:val="9"/>
    <w:rsid w:val="00964E4B"/>
    <w:rPr>
      <w:rFonts w:ascii="Cambria" w:eastAsia="Times New Roman" w:hAnsi="Cambria"/>
      <w:b/>
      <w:bCs/>
      <w:i/>
      <w:iCs/>
      <w:sz w:val="22"/>
      <w:szCs w:val="22"/>
      <w:lang w:val="x-none" w:eastAsia="x-none"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964E4B"/>
    <w:rPr>
      <w:rFonts w:ascii="Cambria" w:eastAsia="Times New Roman" w:hAnsi="Cambria"/>
      <w:b/>
      <w:bCs/>
      <w:color w:val="7F7F7F"/>
      <w:sz w:val="22"/>
      <w:szCs w:val="22"/>
      <w:lang w:val="x-none" w:eastAsia="x-none" w:bidi="en-US"/>
    </w:rPr>
  </w:style>
  <w:style w:type="character" w:customStyle="1" w:styleId="Heading6Char">
    <w:name w:val="Heading 6 Char"/>
    <w:basedOn w:val="DefaultParagraphFont"/>
    <w:link w:val="Heading6"/>
    <w:uiPriority w:val="9"/>
    <w:rsid w:val="00964E4B"/>
    <w:rPr>
      <w:rFonts w:ascii="Cambria" w:eastAsia="Times New Roman" w:hAnsi="Cambria"/>
      <w:b/>
      <w:bCs/>
      <w:i/>
      <w:iCs/>
      <w:color w:val="7F7F7F"/>
      <w:sz w:val="22"/>
      <w:szCs w:val="22"/>
      <w:lang w:val="x-none" w:eastAsia="x-none" w:bidi="en-US"/>
    </w:rPr>
  </w:style>
  <w:style w:type="character" w:customStyle="1" w:styleId="Heading7Char">
    <w:name w:val="Heading 7 Char"/>
    <w:basedOn w:val="DefaultParagraphFont"/>
    <w:link w:val="Heading7"/>
    <w:uiPriority w:val="9"/>
    <w:rsid w:val="00964E4B"/>
    <w:rPr>
      <w:rFonts w:ascii="Cambria" w:eastAsia="Times New Roman" w:hAnsi="Cambria"/>
      <w:i/>
      <w:iCs/>
      <w:sz w:val="22"/>
      <w:szCs w:val="22"/>
      <w:lang w:val="x-none" w:eastAsia="x-none" w:bidi="en-US"/>
    </w:rPr>
  </w:style>
  <w:style w:type="character" w:customStyle="1" w:styleId="Heading8Char">
    <w:name w:val="Heading 8 Char"/>
    <w:basedOn w:val="DefaultParagraphFont"/>
    <w:link w:val="Heading8"/>
    <w:uiPriority w:val="9"/>
    <w:rsid w:val="00964E4B"/>
    <w:rPr>
      <w:rFonts w:ascii="Cambria" w:eastAsia="Times New Roman" w:hAnsi="Cambria"/>
      <w:lang w:val="x-none" w:eastAsia="x-none" w:bidi="en-US"/>
    </w:rPr>
  </w:style>
  <w:style w:type="character" w:customStyle="1" w:styleId="Heading9Char">
    <w:name w:val="Heading 9 Char"/>
    <w:basedOn w:val="DefaultParagraphFont"/>
    <w:link w:val="Heading9"/>
    <w:uiPriority w:val="9"/>
    <w:rsid w:val="00964E4B"/>
    <w:rPr>
      <w:rFonts w:ascii="Cambria" w:eastAsia="Times New Roman" w:hAnsi="Cambria"/>
      <w:i/>
      <w:iCs/>
      <w:spacing w:val="5"/>
      <w:lang w:val="x-none" w:eastAsia="x-none" w:bidi="en-US"/>
    </w:rPr>
  </w:style>
  <w:style w:type="character" w:customStyle="1" w:styleId="start">
    <w:name w:val="st_art"/>
    <w:basedOn w:val="DefaultParagraphFont"/>
    <w:rsid w:val="00964E4B"/>
  </w:style>
  <w:style w:type="character" w:customStyle="1" w:styleId="sttart">
    <w:name w:val="st_tart"/>
    <w:basedOn w:val="DefaultParagraphFont"/>
    <w:rsid w:val="00964E4B"/>
  </w:style>
  <w:style w:type="character" w:customStyle="1" w:styleId="stalineat">
    <w:name w:val="st_alineat"/>
    <w:basedOn w:val="DefaultParagraphFont"/>
    <w:rsid w:val="00964E4B"/>
  </w:style>
  <w:style w:type="character" w:customStyle="1" w:styleId="sttalineat">
    <w:name w:val="st_talineat"/>
    <w:basedOn w:val="DefaultParagraphFont"/>
    <w:rsid w:val="00964E4B"/>
  </w:style>
  <w:style w:type="character" w:customStyle="1" w:styleId="stlitera">
    <w:name w:val="st_litera"/>
    <w:basedOn w:val="DefaultParagraphFont"/>
    <w:rsid w:val="00964E4B"/>
  </w:style>
  <w:style w:type="character" w:customStyle="1" w:styleId="sttlitera">
    <w:name w:val="st_tlitera"/>
    <w:basedOn w:val="DefaultParagraphFont"/>
    <w:rsid w:val="00964E4B"/>
  </w:style>
  <w:style w:type="paragraph" w:customStyle="1" w:styleId="alignmentlprefix0suffix1type19">
    <w:name w:val="alignment_l prefix_0 suffix_1 type_19"/>
    <w:basedOn w:val="Normal"/>
    <w:rsid w:val="00964E4B"/>
    <w:pPr>
      <w:spacing w:after="300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Style81">
    <w:name w:val="Style81"/>
    <w:basedOn w:val="Normal"/>
    <w:uiPriority w:val="99"/>
    <w:rsid w:val="00964E4B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/>
      <w:sz w:val="24"/>
      <w:szCs w:val="24"/>
      <w:lang w:eastAsia="ro-RO"/>
    </w:rPr>
  </w:style>
  <w:style w:type="character" w:styleId="CommentReference">
    <w:name w:val="annotation reference"/>
    <w:uiPriority w:val="99"/>
    <w:unhideWhenUsed/>
    <w:rsid w:val="00964E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4E4B"/>
    <w:pPr>
      <w:spacing w:after="200" w:line="276" w:lineRule="auto"/>
    </w:pPr>
    <w:rPr>
      <w:rFonts w:eastAsia="Times New Roman"/>
      <w:sz w:val="20"/>
      <w:szCs w:val="20"/>
      <w:lang w:val="x-none" w:eastAsia="x-none" w:bidi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4E4B"/>
    <w:rPr>
      <w:rFonts w:eastAsia="Times New Roman"/>
      <w:lang w:val="x-none" w:eastAsia="x-none"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964E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64E4B"/>
    <w:rPr>
      <w:rFonts w:eastAsia="Times New Roman"/>
      <w:b/>
      <w:bCs/>
      <w:lang w:val="x-none" w:eastAsia="x-none" w:bidi="en-US"/>
    </w:rPr>
  </w:style>
  <w:style w:type="paragraph" w:styleId="Caption">
    <w:name w:val="caption"/>
    <w:basedOn w:val="Normal"/>
    <w:next w:val="Normal"/>
    <w:uiPriority w:val="35"/>
    <w:qFormat/>
    <w:rsid w:val="00964E4B"/>
    <w:pPr>
      <w:spacing w:after="200" w:line="276" w:lineRule="auto"/>
    </w:pPr>
    <w:rPr>
      <w:rFonts w:eastAsia="Times New Roman"/>
      <w:b/>
      <w:bCs/>
      <w:color w:val="4F81BD"/>
      <w:sz w:val="18"/>
      <w:szCs w:val="18"/>
      <w:lang w:val="en-US" w:bidi="en-US"/>
    </w:rPr>
  </w:style>
  <w:style w:type="paragraph" w:styleId="TOC1">
    <w:name w:val="toc 1"/>
    <w:basedOn w:val="Heading1"/>
    <w:next w:val="Normal"/>
    <w:autoRedefine/>
    <w:uiPriority w:val="39"/>
    <w:unhideWhenUsed/>
    <w:rsid w:val="00964E4B"/>
    <w:pPr>
      <w:spacing w:before="120"/>
      <w:contextualSpacing/>
      <w:jc w:val="both"/>
    </w:pPr>
    <w:rPr>
      <w:rFonts w:ascii="Calibri" w:hAnsi="Calibri" w:cs="Calibri"/>
      <w:b w:val="0"/>
      <w:iCs/>
      <w:sz w:val="24"/>
      <w:szCs w:val="24"/>
      <w:lang w:val="it-IT" w:bidi="en-US"/>
    </w:rPr>
  </w:style>
  <w:style w:type="paragraph" w:styleId="TOC2">
    <w:name w:val="toc 2"/>
    <w:basedOn w:val="Heading2"/>
    <w:next w:val="Normal"/>
    <w:autoRedefine/>
    <w:uiPriority w:val="39"/>
    <w:unhideWhenUsed/>
    <w:rsid w:val="00964E4B"/>
    <w:pPr>
      <w:spacing w:before="120"/>
      <w:ind w:left="240"/>
    </w:pPr>
    <w:rPr>
      <w:rFonts w:ascii="Calibri" w:hAnsi="Calibri" w:cs="Calibri"/>
      <w:b w:val="0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964E4B"/>
    <w:pPr>
      <w:spacing w:after="200" w:line="276" w:lineRule="auto"/>
      <w:ind w:left="480"/>
    </w:pPr>
    <w:rPr>
      <w:rFonts w:eastAsia="Times New Roman" w:cs="Calibri"/>
      <w:szCs w:val="20"/>
      <w:lang w:val="en-US" w:bidi="en-US"/>
    </w:rPr>
  </w:style>
  <w:style w:type="paragraph" w:styleId="TOC4">
    <w:name w:val="toc 4"/>
    <w:basedOn w:val="Normal"/>
    <w:next w:val="Normal"/>
    <w:autoRedefine/>
    <w:uiPriority w:val="39"/>
    <w:unhideWhenUsed/>
    <w:rsid w:val="00964E4B"/>
    <w:pPr>
      <w:spacing w:after="200" w:line="276" w:lineRule="auto"/>
      <w:ind w:left="720"/>
    </w:pPr>
    <w:rPr>
      <w:rFonts w:eastAsia="Times New Roman" w:cs="Calibri"/>
      <w:sz w:val="20"/>
      <w:szCs w:val="20"/>
      <w:lang w:val="en-US" w:bidi="en-US"/>
    </w:rPr>
  </w:style>
  <w:style w:type="paragraph" w:styleId="TOC5">
    <w:name w:val="toc 5"/>
    <w:basedOn w:val="Normal"/>
    <w:next w:val="Normal"/>
    <w:autoRedefine/>
    <w:uiPriority w:val="39"/>
    <w:unhideWhenUsed/>
    <w:rsid w:val="00964E4B"/>
    <w:pPr>
      <w:spacing w:after="200" w:line="276" w:lineRule="auto"/>
      <w:ind w:left="960"/>
    </w:pPr>
    <w:rPr>
      <w:rFonts w:eastAsia="Times New Roman" w:cs="Calibri"/>
      <w:sz w:val="20"/>
      <w:szCs w:val="20"/>
      <w:lang w:val="en-US" w:bidi="en-US"/>
    </w:rPr>
  </w:style>
  <w:style w:type="paragraph" w:styleId="TOC6">
    <w:name w:val="toc 6"/>
    <w:basedOn w:val="Normal"/>
    <w:next w:val="Normal"/>
    <w:autoRedefine/>
    <w:uiPriority w:val="39"/>
    <w:unhideWhenUsed/>
    <w:rsid w:val="00964E4B"/>
    <w:pPr>
      <w:spacing w:after="200" w:line="276" w:lineRule="auto"/>
      <w:ind w:left="1200"/>
    </w:pPr>
    <w:rPr>
      <w:rFonts w:eastAsia="Times New Roman" w:cs="Calibri"/>
      <w:sz w:val="20"/>
      <w:szCs w:val="20"/>
      <w:lang w:val="en-US" w:bidi="en-US"/>
    </w:rPr>
  </w:style>
  <w:style w:type="paragraph" w:styleId="TOC7">
    <w:name w:val="toc 7"/>
    <w:basedOn w:val="Normal"/>
    <w:next w:val="Normal"/>
    <w:autoRedefine/>
    <w:uiPriority w:val="39"/>
    <w:unhideWhenUsed/>
    <w:rsid w:val="00964E4B"/>
    <w:pPr>
      <w:spacing w:after="200" w:line="276" w:lineRule="auto"/>
      <w:ind w:left="1440"/>
    </w:pPr>
    <w:rPr>
      <w:rFonts w:eastAsia="Times New Roman" w:cs="Calibri"/>
      <w:sz w:val="20"/>
      <w:szCs w:val="20"/>
      <w:lang w:val="en-US" w:bidi="en-US"/>
    </w:rPr>
  </w:style>
  <w:style w:type="paragraph" w:styleId="TOC8">
    <w:name w:val="toc 8"/>
    <w:basedOn w:val="Normal"/>
    <w:next w:val="Normal"/>
    <w:autoRedefine/>
    <w:uiPriority w:val="39"/>
    <w:unhideWhenUsed/>
    <w:rsid w:val="00964E4B"/>
    <w:pPr>
      <w:spacing w:after="200" w:line="276" w:lineRule="auto"/>
      <w:ind w:left="1680"/>
    </w:pPr>
    <w:rPr>
      <w:rFonts w:eastAsia="Times New Roman" w:cs="Calibri"/>
      <w:sz w:val="20"/>
      <w:szCs w:val="20"/>
      <w:lang w:val="en-US" w:bidi="en-US"/>
    </w:rPr>
  </w:style>
  <w:style w:type="paragraph" w:styleId="TOC9">
    <w:name w:val="toc 9"/>
    <w:basedOn w:val="Normal"/>
    <w:next w:val="Normal"/>
    <w:autoRedefine/>
    <w:uiPriority w:val="39"/>
    <w:unhideWhenUsed/>
    <w:rsid w:val="00964E4B"/>
    <w:pPr>
      <w:spacing w:after="200" w:line="276" w:lineRule="auto"/>
      <w:ind w:left="1920"/>
    </w:pPr>
    <w:rPr>
      <w:rFonts w:eastAsia="Times New Roman" w:cs="Calibri"/>
      <w:sz w:val="20"/>
      <w:szCs w:val="20"/>
      <w:lang w:val="en-US"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964E4B"/>
    <w:pPr>
      <w:spacing w:after="200" w:line="276" w:lineRule="auto"/>
      <w:jc w:val="center"/>
    </w:pPr>
    <w:rPr>
      <w:rFonts w:eastAsia="Times New Roman"/>
      <w:noProof/>
      <w:lang w:val="x-none" w:eastAsia="x-none" w:bidi="en-US"/>
    </w:rPr>
  </w:style>
  <w:style w:type="character" w:customStyle="1" w:styleId="EndNoteBibliographyTitleChar">
    <w:name w:val="EndNote Bibliography Title Char"/>
    <w:link w:val="EndNoteBibliographyTitle"/>
    <w:rsid w:val="00964E4B"/>
    <w:rPr>
      <w:rFonts w:eastAsia="Times New Roman"/>
      <w:noProof/>
      <w:sz w:val="22"/>
      <w:szCs w:val="22"/>
      <w:lang w:val="x-none" w:eastAsia="x-none" w:bidi="en-US"/>
    </w:rPr>
  </w:style>
  <w:style w:type="paragraph" w:customStyle="1" w:styleId="EndNoteBibliography">
    <w:name w:val="EndNote Bibliography"/>
    <w:basedOn w:val="Normal"/>
    <w:link w:val="EndNoteBibliographyChar"/>
    <w:rsid w:val="00964E4B"/>
    <w:pPr>
      <w:spacing w:after="200" w:line="276" w:lineRule="auto"/>
      <w:jc w:val="both"/>
    </w:pPr>
    <w:rPr>
      <w:rFonts w:eastAsia="Times New Roman"/>
      <w:noProof/>
      <w:lang w:val="x-none" w:eastAsia="x-none" w:bidi="en-US"/>
    </w:rPr>
  </w:style>
  <w:style w:type="character" w:customStyle="1" w:styleId="EndNoteBibliographyChar">
    <w:name w:val="EndNote Bibliography Char"/>
    <w:link w:val="EndNoteBibliography"/>
    <w:rsid w:val="00964E4B"/>
    <w:rPr>
      <w:rFonts w:eastAsia="Times New Roman"/>
      <w:noProof/>
      <w:sz w:val="22"/>
      <w:szCs w:val="22"/>
      <w:lang w:val="x-none" w:eastAsia="x-none"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4E4B"/>
    <w:pPr>
      <w:spacing w:after="600" w:line="276" w:lineRule="auto"/>
    </w:pPr>
    <w:rPr>
      <w:rFonts w:ascii="Cambria" w:eastAsia="Times New Roman" w:hAnsi="Cambria"/>
      <w:i/>
      <w:iCs/>
      <w:spacing w:val="13"/>
      <w:sz w:val="24"/>
      <w:szCs w:val="24"/>
      <w:lang w:val="x-none" w:eastAsia="x-none"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964E4B"/>
    <w:rPr>
      <w:rFonts w:ascii="Cambria" w:eastAsia="Times New Roman" w:hAnsi="Cambria"/>
      <w:i/>
      <w:iCs/>
      <w:spacing w:val="13"/>
      <w:sz w:val="24"/>
      <w:szCs w:val="24"/>
      <w:lang w:val="x-none" w:eastAsia="x-none"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964E4B"/>
    <w:pPr>
      <w:spacing w:before="200" w:after="0" w:line="276" w:lineRule="auto"/>
      <w:ind w:left="360" w:right="360"/>
    </w:pPr>
    <w:rPr>
      <w:rFonts w:eastAsia="Times New Roman"/>
      <w:i/>
      <w:iCs/>
      <w:lang w:val="x-none" w:eastAsia="x-none" w:bidi="en-US"/>
    </w:rPr>
  </w:style>
  <w:style w:type="character" w:customStyle="1" w:styleId="QuoteChar">
    <w:name w:val="Quote Char"/>
    <w:basedOn w:val="DefaultParagraphFont"/>
    <w:link w:val="Quote"/>
    <w:uiPriority w:val="29"/>
    <w:rsid w:val="00964E4B"/>
    <w:rPr>
      <w:rFonts w:eastAsia="Times New Roman"/>
      <w:i/>
      <w:iCs/>
      <w:sz w:val="22"/>
      <w:szCs w:val="22"/>
      <w:lang w:val="x-none" w:eastAsia="x-none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4E4B"/>
    <w:pPr>
      <w:pBdr>
        <w:bottom w:val="single" w:sz="4" w:space="1" w:color="auto"/>
      </w:pBdr>
      <w:spacing w:before="200" w:after="280" w:line="276" w:lineRule="auto"/>
      <w:ind w:left="1008" w:right="1152"/>
      <w:jc w:val="both"/>
    </w:pPr>
    <w:rPr>
      <w:rFonts w:eastAsia="Times New Roman"/>
      <w:b/>
      <w:bCs/>
      <w:i/>
      <w:iCs/>
      <w:lang w:val="x-none" w:eastAsia="x-none"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4E4B"/>
    <w:rPr>
      <w:rFonts w:eastAsia="Times New Roman"/>
      <w:b/>
      <w:bCs/>
      <w:i/>
      <w:iCs/>
      <w:sz w:val="22"/>
      <w:szCs w:val="22"/>
      <w:lang w:val="x-none" w:eastAsia="x-none" w:bidi="en-US"/>
    </w:rPr>
  </w:style>
  <w:style w:type="character" w:styleId="SubtleEmphasis">
    <w:name w:val="Subtle Emphasis"/>
    <w:uiPriority w:val="19"/>
    <w:qFormat/>
    <w:rsid w:val="00964E4B"/>
    <w:rPr>
      <w:i/>
      <w:iCs/>
    </w:rPr>
  </w:style>
  <w:style w:type="character" w:styleId="IntenseEmphasis">
    <w:name w:val="Intense Emphasis"/>
    <w:uiPriority w:val="21"/>
    <w:qFormat/>
    <w:rsid w:val="00964E4B"/>
    <w:rPr>
      <w:b/>
      <w:bCs/>
    </w:rPr>
  </w:style>
  <w:style w:type="character" w:styleId="SubtleReference">
    <w:name w:val="Subtle Reference"/>
    <w:uiPriority w:val="31"/>
    <w:qFormat/>
    <w:rsid w:val="00964E4B"/>
    <w:rPr>
      <w:smallCaps/>
    </w:rPr>
  </w:style>
  <w:style w:type="character" w:styleId="IntenseReference">
    <w:name w:val="Intense Reference"/>
    <w:uiPriority w:val="32"/>
    <w:qFormat/>
    <w:rsid w:val="00964E4B"/>
    <w:rPr>
      <w:smallCaps/>
      <w:spacing w:val="5"/>
      <w:u w:val="single"/>
    </w:rPr>
  </w:style>
  <w:style w:type="character" w:styleId="BookTitle">
    <w:name w:val="Book Title"/>
    <w:uiPriority w:val="33"/>
    <w:qFormat/>
    <w:rsid w:val="00964E4B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rsid w:val="00964E4B"/>
    <w:pPr>
      <w:contextualSpacing/>
      <w:jc w:val="both"/>
      <w:outlineLvl w:val="9"/>
    </w:pPr>
    <w:rPr>
      <w:rFonts w:ascii="Arial" w:hAnsi="Arial" w:cs="Arial"/>
      <w:bCs/>
      <w:sz w:val="24"/>
      <w:szCs w:val="24"/>
      <w:lang w:val="it-IT" w:bidi="en-US"/>
    </w:rPr>
  </w:style>
  <w:style w:type="character" w:styleId="PageNumber">
    <w:name w:val="page number"/>
    <w:rsid w:val="00964E4B"/>
  </w:style>
  <w:style w:type="character" w:customStyle="1" w:styleId="Bodytext">
    <w:name w:val="Body text_"/>
    <w:link w:val="Bodytext1"/>
    <w:rsid w:val="00964E4B"/>
    <w:rPr>
      <w:sz w:val="19"/>
      <w:szCs w:val="19"/>
      <w:shd w:val="clear" w:color="auto" w:fill="FFFFFF"/>
    </w:rPr>
  </w:style>
  <w:style w:type="paragraph" w:customStyle="1" w:styleId="Bodytext1">
    <w:name w:val="Body text1"/>
    <w:basedOn w:val="Normal"/>
    <w:link w:val="Bodytext"/>
    <w:rsid w:val="00964E4B"/>
    <w:pPr>
      <w:widowControl w:val="0"/>
      <w:shd w:val="clear" w:color="auto" w:fill="FFFFFF"/>
      <w:spacing w:after="300" w:line="240" w:lineRule="atLeast"/>
      <w:ind w:hanging="340"/>
      <w:jc w:val="center"/>
    </w:pPr>
    <w:rPr>
      <w:sz w:val="19"/>
      <w:szCs w:val="19"/>
      <w:lang w:val="en-GB" w:eastAsia="en-GB"/>
    </w:rPr>
  </w:style>
  <w:style w:type="paragraph" w:customStyle="1" w:styleId="BodyText10">
    <w:name w:val="Body Text1"/>
    <w:basedOn w:val="Normal"/>
    <w:rsid w:val="00964E4B"/>
    <w:pPr>
      <w:widowControl w:val="0"/>
      <w:shd w:val="clear" w:color="auto" w:fill="FFFFFF"/>
      <w:spacing w:after="300" w:line="240" w:lineRule="atLeast"/>
      <w:ind w:hanging="380"/>
      <w:jc w:val="center"/>
    </w:pPr>
    <w:rPr>
      <w:rFonts w:ascii="Times New Roman" w:eastAsia="Courier New" w:hAnsi="Times New Roman"/>
      <w:sz w:val="19"/>
      <w:szCs w:val="19"/>
    </w:rPr>
  </w:style>
  <w:style w:type="character" w:customStyle="1" w:styleId="Heading10">
    <w:name w:val="Heading #1_"/>
    <w:link w:val="Heading11"/>
    <w:rsid w:val="00964E4B"/>
    <w:rPr>
      <w:b/>
      <w:bCs/>
      <w:sz w:val="19"/>
      <w:szCs w:val="19"/>
      <w:shd w:val="clear" w:color="auto" w:fill="FFFFFF"/>
    </w:rPr>
  </w:style>
  <w:style w:type="paragraph" w:customStyle="1" w:styleId="Heading11">
    <w:name w:val="Heading #1"/>
    <w:basedOn w:val="Normal"/>
    <w:link w:val="Heading10"/>
    <w:rsid w:val="00964E4B"/>
    <w:pPr>
      <w:widowControl w:val="0"/>
      <w:shd w:val="clear" w:color="auto" w:fill="FFFFFF"/>
      <w:spacing w:before="240" w:after="60" w:line="240" w:lineRule="atLeast"/>
      <w:outlineLvl w:val="0"/>
    </w:pPr>
    <w:rPr>
      <w:b/>
      <w:bCs/>
      <w:sz w:val="19"/>
      <w:szCs w:val="19"/>
      <w:lang w:val="en-GB" w:eastAsia="en-GB"/>
    </w:rPr>
  </w:style>
  <w:style w:type="character" w:customStyle="1" w:styleId="Bodytext2">
    <w:name w:val="Body text (2)_"/>
    <w:link w:val="Bodytext20"/>
    <w:rsid w:val="00964E4B"/>
    <w:rPr>
      <w:spacing w:val="10"/>
      <w:sz w:val="21"/>
      <w:szCs w:val="21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964E4B"/>
    <w:pPr>
      <w:widowControl w:val="0"/>
      <w:shd w:val="clear" w:color="auto" w:fill="FFFFFF"/>
      <w:spacing w:before="180" w:after="0" w:line="240" w:lineRule="atLeast"/>
      <w:ind w:hanging="340"/>
      <w:jc w:val="both"/>
    </w:pPr>
    <w:rPr>
      <w:spacing w:val="10"/>
      <w:sz w:val="21"/>
      <w:szCs w:val="21"/>
      <w:lang w:val="en-GB" w:eastAsia="en-GB"/>
    </w:rPr>
  </w:style>
  <w:style w:type="character" w:customStyle="1" w:styleId="apple-converted-space">
    <w:name w:val="apple-converted-space"/>
    <w:rsid w:val="00964E4B"/>
  </w:style>
  <w:style w:type="character" w:styleId="FollowedHyperlink">
    <w:name w:val="FollowedHyperlink"/>
    <w:rsid w:val="00964E4B"/>
    <w:rPr>
      <w:color w:val="954F72"/>
      <w:u w:val="single"/>
    </w:rPr>
  </w:style>
  <w:style w:type="character" w:customStyle="1" w:styleId="panchor">
    <w:name w:val="panchor"/>
    <w:rsid w:val="00964E4B"/>
  </w:style>
  <w:style w:type="paragraph" w:styleId="BodyText0">
    <w:name w:val="Body Text"/>
    <w:basedOn w:val="Normal"/>
    <w:link w:val="BodyTextChar"/>
    <w:rsid w:val="00964E4B"/>
    <w:pPr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ar-SA"/>
    </w:rPr>
  </w:style>
  <w:style w:type="character" w:customStyle="1" w:styleId="BodyTextChar">
    <w:name w:val="Body Text Char"/>
    <w:basedOn w:val="DefaultParagraphFont"/>
    <w:link w:val="BodyText0"/>
    <w:rsid w:val="00964E4B"/>
    <w:rPr>
      <w:rFonts w:ascii="Times New Roman" w:eastAsia="Times New Roman" w:hAnsi="Times New Roman"/>
      <w:sz w:val="24"/>
      <w:szCs w:val="24"/>
      <w:lang w:val="x-none" w:eastAsia="ar-SA"/>
    </w:rPr>
  </w:style>
  <w:style w:type="paragraph" w:styleId="BodyTextIndent">
    <w:name w:val="Body Text Indent"/>
    <w:basedOn w:val="Normal"/>
    <w:link w:val="BodyTextIndentChar"/>
    <w:rsid w:val="00964E4B"/>
    <w:pPr>
      <w:suppressAutoHyphens/>
      <w:spacing w:after="0" w:line="360" w:lineRule="auto"/>
      <w:ind w:firstLine="720"/>
      <w:jc w:val="both"/>
    </w:pPr>
    <w:rPr>
      <w:rFonts w:ascii="Times New Roman" w:eastAsia="Times New Roman" w:hAnsi="Times New Roman"/>
      <w:sz w:val="24"/>
      <w:szCs w:val="24"/>
      <w:lang w:val="x-none" w:eastAsia="ar-SA"/>
    </w:rPr>
  </w:style>
  <w:style w:type="character" w:customStyle="1" w:styleId="BodyTextIndentChar">
    <w:name w:val="Body Text Indent Char"/>
    <w:basedOn w:val="DefaultParagraphFont"/>
    <w:link w:val="BodyTextIndent"/>
    <w:rsid w:val="00964E4B"/>
    <w:rPr>
      <w:rFonts w:ascii="Times New Roman" w:eastAsia="Times New Roman" w:hAnsi="Times New Roman"/>
      <w:sz w:val="24"/>
      <w:szCs w:val="24"/>
      <w:lang w:val="x-none" w:eastAsia="ar-SA"/>
    </w:rPr>
  </w:style>
  <w:style w:type="paragraph" w:customStyle="1" w:styleId="Indentcorptext21">
    <w:name w:val="Indent corp text 21"/>
    <w:basedOn w:val="Normal"/>
    <w:rsid w:val="00964E4B"/>
    <w:pPr>
      <w:suppressAutoHyphens/>
      <w:spacing w:after="0" w:line="360" w:lineRule="auto"/>
      <w:ind w:left="360"/>
      <w:jc w:val="both"/>
    </w:pPr>
    <w:rPr>
      <w:rFonts w:ascii="Times New Roman" w:eastAsia="Times New Roman" w:hAnsi="Times New Roman"/>
      <w:b/>
      <w:bCs/>
      <w:sz w:val="20"/>
      <w:szCs w:val="24"/>
      <w:lang w:eastAsia="ar-SA"/>
    </w:rPr>
  </w:style>
  <w:style w:type="character" w:customStyle="1" w:styleId="slitttl1">
    <w:name w:val="s_lit_ttl1"/>
    <w:basedOn w:val="DefaultParagraphFont"/>
    <w:rsid w:val="002130F0"/>
    <w:rPr>
      <w:rFonts w:ascii="Verdana" w:hAnsi="Verdana" w:hint="default"/>
      <w:b/>
      <w:bCs/>
      <w:vanish w:val="0"/>
      <w:webHidden w:val="0"/>
      <w:color w:val="8B0000"/>
      <w:sz w:val="20"/>
      <w:szCs w:val="20"/>
      <w:shd w:val="clear" w:color="auto" w:fill="FFFFFF"/>
      <w:specVanish w:val="0"/>
    </w:rPr>
  </w:style>
  <w:style w:type="character" w:customStyle="1" w:styleId="slitbdy">
    <w:name w:val="s_lit_bdy"/>
    <w:basedOn w:val="DefaultParagraphFont"/>
    <w:rsid w:val="002130F0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lnbdy">
    <w:name w:val="s_aln_bdy"/>
    <w:basedOn w:val="DefaultParagraphFont"/>
    <w:rsid w:val="00B823E7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ListParagraphChar">
    <w:name w:val="List Paragraph Char"/>
    <w:aliases w:val="Akapit z listą BS Char,Outlines a.b.c. Char,List_Paragraph Char,Multilevel para_II Char,Akapit z lista BS Char,References Char,Numbered List Paragraph Char,Numbered Paragraph Char,Main numbered paragraph Char,List Paragraph1 Char"/>
    <w:link w:val="ListParagraph"/>
    <w:uiPriority w:val="34"/>
    <w:qFormat/>
    <w:locked/>
    <w:rsid w:val="006641EF"/>
    <w:rPr>
      <w:rFonts w:asciiTheme="minorHAnsi" w:eastAsiaTheme="minorHAnsi" w:hAnsiTheme="minorHAnsi" w:cstheme="minorBidi"/>
      <w:sz w:val="22"/>
      <w:szCs w:val="22"/>
      <w:lang w:val="ro-RO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2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OOGLE%20DRIVE\WORK\DOCUMENTE\Antet\Template%20editabil%20antet&amp;subsol%20UMFVBT_1%20coloana_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A4366-A14E-4F4F-898F-0D07DED7B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editabil antet&amp;subsol UMFVBT_1 coloana_v1</Template>
  <TotalTime>6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>Nume departament</dc:description>
  <cp:lastModifiedBy>PC12</cp:lastModifiedBy>
  <cp:revision>2</cp:revision>
  <cp:lastPrinted>2025-11-04T09:04:00Z</cp:lastPrinted>
  <dcterms:created xsi:type="dcterms:W3CDTF">2025-11-07T09:49:00Z</dcterms:created>
  <dcterms:modified xsi:type="dcterms:W3CDTF">2025-11-07T09:49:00Z</dcterms:modified>
</cp:coreProperties>
</file>