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59E" w:rsidRDefault="005F659E" w:rsidP="009130DD">
      <w:pPr>
        <w:ind w:firstLine="720"/>
        <w:jc w:val="right"/>
        <w:rPr>
          <w:rFonts w:ascii="Times New Roman" w:hAnsi="Times New Roman"/>
          <w:sz w:val="24"/>
          <w:szCs w:val="24"/>
          <w:lang w:val="fr-FR"/>
        </w:rPr>
      </w:pPr>
    </w:p>
    <w:p w:rsidR="009130DD" w:rsidRPr="009130DD" w:rsidRDefault="009130DD" w:rsidP="009130DD">
      <w:pPr>
        <w:ind w:firstLine="720"/>
        <w:jc w:val="right"/>
        <w:rPr>
          <w:rFonts w:ascii="Times New Roman" w:hAnsi="Times New Roman"/>
          <w:sz w:val="24"/>
          <w:szCs w:val="24"/>
          <w:lang w:val="fr-FR"/>
        </w:rPr>
      </w:pPr>
      <w:r w:rsidRPr="009130DD">
        <w:rPr>
          <w:rFonts w:ascii="Times New Roman" w:hAnsi="Times New Roman"/>
          <w:sz w:val="24"/>
          <w:szCs w:val="24"/>
          <w:lang w:val="fr-FR"/>
        </w:rPr>
        <w:t>Nr.</w:t>
      </w:r>
      <w:r w:rsidRPr="009130DD">
        <w:rPr>
          <w:rFonts w:ascii="Times New Roman" w:hAnsi="Times New Roman"/>
          <w:sz w:val="24"/>
          <w:szCs w:val="24"/>
          <w:u w:val="single"/>
          <w:lang w:val="fr-FR"/>
        </w:rPr>
        <w:tab/>
      </w:r>
      <w:r w:rsidRPr="009130DD">
        <w:rPr>
          <w:rFonts w:ascii="Times New Roman" w:hAnsi="Times New Roman"/>
          <w:sz w:val="24"/>
          <w:szCs w:val="24"/>
          <w:u w:val="single"/>
          <w:lang w:val="fr-FR"/>
        </w:rPr>
        <w:tab/>
      </w:r>
      <w:r w:rsidRPr="009130DD">
        <w:rPr>
          <w:rFonts w:ascii="Times New Roman" w:hAnsi="Times New Roman"/>
          <w:sz w:val="24"/>
          <w:szCs w:val="24"/>
          <w:lang w:val="fr-FR"/>
        </w:rPr>
        <w:t>/</w:t>
      </w:r>
      <w:r w:rsidRPr="009130DD">
        <w:rPr>
          <w:rFonts w:ascii="Times New Roman" w:hAnsi="Times New Roman"/>
          <w:sz w:val="24"/>
          <w:szCs w:val="24"/>
          <w:lang w:val="fr-FR"/>
        </w:rPr>
        <w:softHyphen/>
      </w:r>
      <w:r w:rsidRPr="009130DD">
        <w:rPr>
          <w:rFonts w:ascii="Times New Roman" w:hAnsi="Times New Roman"/>
          <w:sz w:val="24"/>
          <w:szCs w:val="24"/>
          <w:lang w:val="fr-FR"/>
        </w:rPr>
        <w:softHyphen/>
      </w:r>
      <w:r w:rsidRPr="009130DD">
        <w:rPr>
          <w:rFonts w:ascii="Times New Roman" w:hAnsi="Times New Roman"/>
          <w:sz w:val="24"/>
          <w:szCs w:val="24"/>
          <w:lang w:val="fr-FR"/>
        </w:rPr>
        <w:softHyphen/>
      </w:r>
      <w:r w:rsidRPr="009130DD">
        <w:rPr>
          <w:rFonts w:ascii="Times New Roman" w:hAnsi="Times New Roman"/>
          <w:sz w:val="24"/>
          <w:szCs w:val="24"/>
          <w:u w:val="single"/>
          <w:lang w:val="fr-FR"/>
        </w:rPr>
        <w:tab/>
      </w:r>
    </w:p>
    <w:p w:rsidR="009130DD" w:rsidRPr="009130DD" w:rsidRDefault="009130DD" w:rsidP="009130DD">
      <w:pPr>
        <w:rPr>
          <w:rFonts w:ascii="Times New Roman" w:hAnsi="Times New Roman"/>
          <w:sz w:val="24"/>
          <w:szCs w:val="24"/>
        </w:rPr>
      </w:pPr>
    </w:p>
    <w:p w:rsidR="009130DD" w:rsidRPr="009130DD" w:rsidRDefault="009130DD" w:rsidP="009130DD">
      <w:pPr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9130DD">
        <w:rPr>
          <w:rFonts w:ascii="Times New Roman" w:hAnsi="Times New Roman"/>
          <w:i/>
          <w:sz w:val="24"/>
          <w:szCs w:val="24"/>
        </w:rPr>
        <w:t>Aviz favorabil,</w:t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</w:r>
      <w:r w:rsidRPr="009130DD">
        <w:rPr>
          <w:rFonts w:ascii="Times New Roman" w:hAnsi="Times New Roman"/>
          <w:i/>
          <w:sz w:val="24"/>
          <w:szCs w:val="24"/>
        </w:rPr>
        <w:tab/>
        <w:t>Se aprobă,</w:t>
      </w:r>
    </w:p>
    <w:p w:rsidR="009130DD" w:rsidRPr="009130DD" w:rsidRDefault="009130DD" w:rsidP="009130DD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 xml:space="preserve">    DECAN, </w:t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  <w:t xml:space="preserve">   </w:t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  <w:t>RECTOR,</w:t>
      </w:r>
      <w:bookmarkStart w:id="0" w:name="_GoBack"/>
      <w:bookmarkEnd w:id="0"/>
    </w:p>
    <w:p w:rsidR="009130DD" w:rsidRPr="009130DD" w:rsidRDefault="009130DD" w:rsidP="009130DD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>____________</w:t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  <w:t xml:space="preserve">         ____________</w:t>
      </w:r>
      <w:r w:rsidRPr="009130DD">
        <w:rPr>
          <w:rFonts w:ascii="Times New Roman" w:hAnsi="Times New Roman"/>
          <w:b/>
          <w:sz w:val="24"/>
          <w:szCs w:val="24"/>
        </w:rPr>
        <w:tab/>
      </w:r>
    </w:p>
    <w:p w:rsidR="009130DD" w:rsidRPr="009130DD" w:rsidRDefault="009130DD" w:rsidP="009130DD">
      <w:pPr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9130DD">
        <w:rPr>
          <w:rFonts w:ascii="Times New Roman" w:hAnsi="Times New Roman"/>
          <w:b/>
          <w:sz w:val="24"/>
          <w:szCs w:val="24"/>
        </w:rPr>
        <w:t>Către,</w:t>
      </w:r>
    </w:p>
    <w:p w:rsidR="009130DD" w:rsidRPr="009130DD" w:rsidRDefault="009130DD" w:rsidP="009130DD">
      <w:pPr>
        <w:ind w:firstLine="720"/>
        <w:jc w:val="center"/>
        <w:rPr>
          <w:rFonts w:ascii="Times New Roman" w:hAnsi="Times New Roman"/>
          <w:b/>
          <w:sz w:val="24"/>
          <w:szCs w:val="24"/>
        </w:rPr>
      </w:pPr>
      <w:r w:rsidRPr="009130DD">
        <w:rPr>
          <w:rFonts w:ascii="Times New Roman" w:hAnsi="Times New Roman"/>
          <w:b/>
          <w:sz w:val="24"/>
          <w:szCs w:val="24"/>
        </w:rPr>
        <w:t>CONDUCEREA UNIVERSITĂŢII DE MEDICINĂ ŞI FARMACIE</w:t>
      </w:r>
    </w:p>
    <w:p w:rsidR="009130DD" w:rsidRPr="009130DD" w:rsidRDefault="009130DD" w:rsidP="009130DD">
      <w:pPr>
        <w:ind w:firstLine="720"/>
        <w:jc w:val="center"/>
        <w:rPr>
          <w:rFonts w:ascii="Times New Roman" w:hAnsi="Times New Roman"/>
          <w:b/>
          <w:sz w:val="24"/>
          <w:szCs w:val="24"/>
        </w:rPr>
      </w:pPr>
      <w:r w:rsidRPr="009130DD">
        <w:rPr>
          <w:rFonts w:ascii="Times New Roman" w:hAnsi="Times New Roman"/>
          <w:b/>
          <w:sz w:val="24"/>
          <w:szCs w:val="24"/>
        </w:rPr>
        <w:t>“VICTOR BABEŞ” DIN TIMIŞOARA,</w:t>
      </w:r>
    </w:p>
    <w:p w:rsidR="00915A4D" w:rsidRDefault="00915A4D" w:rsidP="00915A4D">
      <w:pPr>
        <w:spacing w:line="360" w:lineRule="auto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Subsemnatul (a)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cetățean român, student(ă) în anul ____, an universitar: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gr. ____, în cadrul FACULTĂŢII DE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Programul de studii universitare de master: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  <w:t xml:space="preserve">                       </w:t>
      </w:r>
      <w:r>
        <w:rPr>
          <w:rFonts w:ascii="Times New Roman" w:hAnsi="Times New Roman"/>
        </w:rPr>
        <w:t xml:space="preserve">,  </w:t>
      </w:r>
      <w:r>
        <w:rPr>
          <w:rFonts w:ascii="Times New Roman" w:hAnsi="Times New Roman"/>
          <w:b/>
          <w:i/>
        </w:rPr>
        <w:t>orfan de un părinte</w:t>
      </w:r>
      <w:r>
        <w:rPr>
          <w:rFonts w:ascii="Times New Roman" w:hAnsi="Times New Roman"/>
        </w:rPr>
        <w:t xml:space="preserve">, vă rog să-mi aprobați </w:t>
      </w:r>
      <w:r>
        <w:rPr>
          <w:rFonts w:ascii="Times New Roman" w:hAnsi="Times New Roman"/>
          <w:b/>
        </w:rPr>
        <w:t xml:space="preserve">reducerea </w:t>
      </w:r>
      <w:r>
        <w:rPr>
          <w:rFonts w:ascii="Times New Roman" w:hAnsi="Times New Roman"/>
        </w:rPr>
        <w:t xml:space="preserve">cu </w:t>
      </w:r>
      <w:r>
        <w:rPr>
          <w:rFonts w:ascii="Times New Roman" w:hAnsi="Times New Roman"/>
          <w:b/>
        </w:rPr>
        <w:t xml:space="preserve">50% </w:t>
      </w:r>
      <w:r>
        <w:rPr>
          <w:rFonts w:ascii="Times New Roman" w:hAnsi="Times New Roman"/>
        </w:rPr>
        <w:t xml:space="preserve">a </w:t>
      </w:r>
      <w:r>
        <w:rPr>
          <w:rFonts w:ascii="Times New Roman" w:hAnsi="Times New Roman"/>
          <w:b/>
        </w:rPr>
        <w:t>taxei de școlarizare,</w:t>
      </w:r>
      <w:r>
        <w:rPr>
          <w:rFonts w:ascii="Times New Roman" w:hAnsi="Times New Roman"/>
        </w:rPr>
        <w:t xml:space="preserve"> respectiv a taxelor prevăzute în Anexa nr. 2 din Regulamentul privind cuantumul taxelor de  școlarizare și alte taxe în cadrul Universității de Medicină și Farmacie „Victor Babeș” din Timișoara, conform Hotărârii Senatului universitar, nr 98/12188/16.09.2020, începând cu anul universitar în curs, până la împlinirea vârstei de 26 de ani.</w:t>
      </w:r>
    </w:p>
    <w:p w:rsidR="009130DD" w:rsidRPr="009130DD" w:rsidRDefault="009130DD" w:rsidP="009130DD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>Anexez următoarele documente justificative:</w:t>
      </w:r>
    </w:p>
    <w:p w:rsidR="009130DD" w:rsidRPr="009130DD" w:rsidRDefault="009130DD" w:rsidP="009130D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>Copie CI, din care să rezulte domiciliul în România;</w:t>
      </w:r>
    </w:p>
    <w:p w:rsidR="009130DD" w:rsidRPr="009130DD" w:rsidRDefault="009130DD" w:rsidP="009130D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 xml:space="preserve">Copie certificat de naștere; </w:t>
      </w:r>
    </w:p>
    <w:p w:rsidR="009130DD" w:rsidRDefault="009130DD" w:rsidP="009130D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>Copie certificat deces părinți/părinte.</w:t>
      </w:r>
    </w:p>
    <w:p w:rsidR="009130DD" w:rsidRPr="009130DD" w:rsidRDefault="009130DD" w:rsidP="009130D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Times New Roman" w:hAnsi="Times New Roman"/>
          <w:sz w:val="24"/>
          <w:szCs w:val="24"/>
        </w:rPr>
      </w:pPr>
    </w:p>
    <w:p w:rsidR="009130DD" w:rsidRDefault="009130DD" w:rsidP="009130DD">
      <w:pPr>
        <w:spacing w:line="360" w:lineRule="auto"/>
        <w:ind w:left="4956" w:hanging="4236"/>
        <w:jc w:val="both"/>
        <w:rPr>
          <w:rFonts w:ascii="Times New Roman" w:hAnsi="Times New Roman"/>
          <w:sz w:val="24"/>
          <w:szCs w:val="24"/>
        </w:rPr>
      </w:pPr>
      <w:r w:rsidRPr="009130DD">
        <w:rPr>
          <w:rFonts w:ascii="Times New Roman" w:hAnsi="Times New Roman"/>
          <w:sz w:val="24"/>
          <w:szCs w:val="24"/>
        </w:rPr>
        <w:t>Data, ___________</w:t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</w:r>
      <w:r w:rsidRPr="009130DD">
        <w:rPr>
          <w:rFonts w:ascii="Times New Roman" w:hAnsi="Times New Roman"/>
          <w:sz w:val="24"/>
          <w:szCs w:val="24"/>
        </w:rPr>
        <w:tab/>
        <w:t>Semnătura, _____________</w:t>
      </w:r>
    </w:p>
    <w:p w:rsidR="009130DD" w:rsidRPr="009130DD" w:rsidRDefault="009130DD" w:rsidP="009130DD">
      <w:pPr>
        <w:spacing w:line="360" w:lineRule="auto"/>
        <w:ind w:left="4956" w:hanging="4236"/>
        <w:jc w:val="both"/>
        <w:rPr>
          <w:rFonts w:ascii="Times New Roman" w:hAnsi="Times New Roman"/>
          <w:sz w:val="24"/>
          <w:szCs w:val="24"/>
        </w:rPr>
      </w:pPr>
    </w:p>
    <w:p w:rsidR="009130DD" w:rsidRPr="009130DD" w:rsidRDefault="009130DD" w:rsidP="009130DD">
      <w:pPr>
        <w:spacing w:line="360" w:lineRule="auto"/>
        <w:ind w:left="4956" w:hanging="3540"/>
        <w:jc w:val="both"/>
        <w:rPr>
          <w:rFonts w:ascii="Times New Roman" w:hAnsi="Times New Roman"/>
          <w:i/>
          <w:sz w:val="24"/>
          <w:szCs w:val="24"/>
        </w:rPr>
      </w:pPr>
      <w:r w:rsidRPr="009130DD">
        <w:rPr>
          <w:rFonts w:ascii="Times New Roman" w:hAnsi="Times New Roman"/>
          <w:i/>
          <w:sz w:val="24"/>
          <w:szCs w:val="24"/>
        </w:rPr>
        <w:t>Aviz juridic,</w:t>
      </w:r>
    </w:p>
    <w:p w:rsidR="009130DD" w:rsidRPr="009130DD" w:rsidRDefault="009130DD" w:rsidP="009130DD">
      <w:pPr>
        <w:spacing w:line="36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130DD">
        <w:rPr>
          <w:rFonts w:ascii="Times New Roman" w:hAnsi="Times New Roman"/>
          <w:i/>
          <w:sz w:val="24"/>
          <w:szCs w:val="24"/>
        </w:rPr>
        <w:tab/>
      </w:r>
      <w:r w:rsidR="0087746C">
        <w:rPr>
          <w:rFonts w:ascii="Times New Roman" w:hAnsi="Times New Roman"/>
          <w:i/>
          <w:sz w:val="24"/>
          <w:szCs w:val="24"/>
        </w:rPr>
        <w:t xml:space="preserve">    </w:t>
      </w:r>
      <w:r w:rsidRPr="009130DD">
        <w:rPr>
          <w:rFonts w:ascii="Times New Roman" w:hAnsi="Times New Roman"/>
          <w:i/>
          <w:sz w:val="24"/>
          <w:szCs w:val="24"/>
          <w:u w:val="single"/>
        </w:rPr>
        <w:tab/>
      </w:r>
      <w:r w:rsidRPr="009130DD">
        <w:rPr>
          <w:rFonts w:ascii="Times New Roman" w:hAnsi="Times New Roman"/>
          <w:i/>
          <w:sz w:val="24"/>
          <w:szCs w:val="24"/>
          <w:u w:val="single"/>
        </w:rPr>
        <w:tab/>
      </w:r>
      <w:r w:rsidRPr="009130DD">
        <w:rPr>
          <w:rFonts w:ascii="Times New Roman" w:hAnsi="Times New Roman"/>
          <w:i/>
          <w:sz w:val="24"/>
          <w:szCs w:val="24"/>
          <w:u w:val="single"/>
        </w:rPr>
        <w:tab/>
      </w:r>
    </w:p>
    <w:p w:rsidR="0031217D" w:rsidRPr="009130DD" w:rsidRDefault="0031217D" w:rsidP="009130DD">
      <w:pPr>
        <w:rPr>
          <w:rFonts w:ascii="Times New Roman" w:hAnsi="Times New Roman"/>
          <w:sz w:val="24"/>
          <w:szCs w:val="24"/>
        </w:rPr>
      </w:pPr>
    </w:p>
    <w:sectPr w:rsidR="0031217D" w:rsidRPr="009130DD" w:rsidSect="007F4A6B">
      <w:headerReference w:type="default" r:id="rId7"/>
      <w:footerReference w:type="default" r:id="rId8"/>
      <w:pgSz w:w="11906" w:h="16838"/>
      <w:pgMar w:top="1440" w:right="1080" w:bottom="993" w:left="1080" w:header="288" w:footer="2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AB8" w:rsidRDefault="00316AB8" w:rsidP="00D2536B">
      <w:pPr>
        <w:spacing w:after="0" w:line="240" w:lineRule="auto"/>
      </w:pPr>
      <w:r>
        <w:separator/>
      </w:r>
    </w:p>
  </w:endnote>
  <w:endnote w:type="continuationSeparator" w:id="0">
    <w:p w:rsidR="00316AB8" w:rsidRDefault="00316AB8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806446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55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5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AB8" w:rsidRDefault="00316AB8" w:rsidP="00D2536B">
      <w:pPr>
        <w:spacing w:after="0" w:line="240" w:lineRule="auto"/>
      </w:pPr>
      <w:r>
        <w:separator/>
      </w:r>
    </w:p>
  </w:footnote>
  <w:footnote w:type="continuationSeparator" w:id="0">
    <w:p w:rsidR="00316AB8" w:rsidRDefault="00316AB8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4A6B" w:rsidRDefault="007F4A6B" w:rsidP="007F4A6B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F4A6B" w:rsidRDefault="007F4A6B" w:rsidP="007F4A6B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7F4A6B" w:rsidRDefault="007F4A6B" w:rsidP="007F4A6B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7F4A6B" w:rsidRDefault="007F4A6B" w:rsidP="007F4A6B">
    <w:pPr>
      <w:pStyle w:val="Header"/>
    </w:pPr>
    <w:r>
      <w:t xml:space="preserve"> </w:t>
    </w:r>
  </w:p>
  <w:p w:rsidR="007F4A6B" w:rsidRDefault="007F4A6B" w:rsidP="007F4A6B">
    <w:pPr>
      <w:pStyle w:val="Header"/>
    </w:pPr>
  </w:p>
  <w:p w:rsidR="00FF4599" w:rsidRPr="007F4A6B" w:rsidRDefault="00FF4599" w:rsidP="007F4A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101937"/>
    <w:multiLevelType w:val="hybridMultilevel"/>
    <w:tmpl w:val="219CA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22993"/>
    <w:rsid w:val="00073489"/>
    <w:rsid w:val="000D49F3"/>
    <w:rsid w:val="00100944"/>
    <w:rsid w:val="0015629D"/>
    <w:rsid w:val="001875D4"/>
    <w:rsid w:val="001B2071"/>
    <w:rsid w:val="001B5C27"/>
    <w:rsid w:val="001D62C8"/>
    <w:rsid w:val="001E34B8"/>
    <w:rsid w:val="0024136F"/>
    <w:rsid w:val="00253C89"/>
    <w:rsid w:val="00261378"/>
    <w:rsid w:val="002E3817"/>
    <w:rsid w:val="002F1287"/>
    <w:rsid w:val="002F50CB"/>
    <w:rsid w:val="0031217D"/>
    <w:rsid w:val="00316AB8"/>
    <w:rsid w:val="00366D36"/>
    <w:rsid w:val="003727C4"/>
    <w:rsid w:val="003C7649"/>
    <w:rsid w:val="00424F5F"/>
    <w:rsid w:val="00477B87"/>
    <w:rsid w:val="004915CF"/>
    <w:rsid w:val="004A2A10"/>
    <w:rsid w:val="004A5472"/>
    <w:rsid w:val="004C5528"/>
    <w:rsid w:val="004D7E7E"/>
    <w:rsid w:val="00515AA2"/>
    <w:rsid w:val="00531846"/>
    <w:rsid w:val="005F659E"/>
    <w:rsid w:val="00631F67"/>
    <w:rsid w:val="00676055"/>
    <w:rsid w:val="00677410"/>
    <w:rsid w:val="00685BF9"/>
    <w:rsid w:val="006A1CA7"/>
    <w:rsid w:val="006E66F7"/>
    <w:rsid w:val="00702187"/>
    <w:rsid w:val="00756E23"/>
    <w:rsid w:val="007B29A5"/>
    <w:rsid w:val="007C5F2F"/>
    <w:rsid w:val="007F4A6B"/>
    <w:rsid w:val="007F590B"/>
    <w:rsid w:val="00806446"/>
    <w:rsid w:val="008341A1"/>
    <w:rsid w:val="00874B53"/>
    <w:rsid w:val="0087746C"/>
    <w:rsid w:val="008B28DD"/>
    <w:rsid w:val="008C7E40"/>
    <w:rsid w:val="008D1246"/>
    <w:rsid w:val="008E42C5"/>
    <w:rsid w:val="009130DD"/>
    <w:rsid w:val="00915A4D"/>
    <w:rsid w:val="009238BE"/>
    <w:rsid w:val="00950059"/>
    <w:rsid w:val="00951172"/>
    <w:rsid w:val="009669B9"/>
    <w:rsid w:val="00971A05"/>
    <w:rsid w:val="00980F9A"/>
    <w:rsid w:val="009830AB"/>
    <w:rsid w:val="009B14B8"/>
    <w:rsid w:val="009B28BE"/>
    <w:rsid w:val="009C30EA"/>
    <w:rsid w:val="009F4B93"/>
    <w:rsid w:val="00A367EF"/>
    <w:rsid w:val="00A505B9"/>
    <w:rsid w:val="00A5123C"/>
    <w:rsid w:val="00A801E1"/>
    <w:rsid w:val="00A94A6D"/>
    <w:rsid w:val="00AB1260"/>
    <w:rsid w:val="00AB3487"/>
    <w:rsid w:val="00AF33B4"/>
    <w:rsid w:val="00BE5CBF"/>
    <w:rsid w:val="00C024FC"/>
    <w:rsid w:val="00C64562"/>
    <w:rsid w:val="00C6780C"/>
    <w:rsid w:val="00C834C5"/>
    <w:rsid w:val="00D07E73"/>
    <w:rsid w:val="00D21E76"/>
    <w:rsid w:val="00D2536B"/>
    <w:rsid w:val="00E0250C"/>
    <w:rsid w:val="00E20226"/>
    <w:rsid w:val="00E45494"/>
    <w:rsid w:val="00E86118"/>
    <w:rsid w:val="00EB5995"/>
    <w:rsid w:val="00EE6EBF"/>
    <w:rsid w:val="00F32CFC"/>
    <w:rsid w:val="00F6087F"/>
    <w:rsid w:val="00F84B39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1B5C27"/>
  </w:style>
  <w:style w:type="character" w:customStyle="1" w:styleId="spellingerror">
    <w:name w:val="spellingerror"/>
    <w:rsid w:val="001B5C27"/>
  </w:style>
  <w:style w:type="character" w:customStyle="1" w:styleId="eop">
    <w:name w:val="eop"/>
    <w:rsid w:val="001B5C27"/>
  </w:style>
  <w:style w:type="paragraph" w:customStyle="1" w:styleId="paragraph">
    <w:name w:val="paragraph"/>
    <w:basedOn w:val="Normal"/>
    <w:rsid w:val="001B5C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99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4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5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7</cp:revision>
  <cp:lastPrinted>2022-05-31T07:04:00Z</cp:lastPrinted>
  <dcterms:created xsi:type="dcterms:W3CDTF">2025-03-28T08:48:00Z</dcterms:created>
  <dcterms:modified xsi:type="dcterms:W3CDTF">2026-01-13T10:29:00Z</dcterms:modified>
</cp:coreProperties>
</file>