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8FCE79" w14:textId="77777777" w:rsidR="00EA5229" w:rsidRPr="00AD708A" w:rsidRDefault="009A49E9" w:rsidP="009A49E9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AD708A">
        <w:rPr>
          <w:rFonts w:ascii="Times New Roman" w:hAnsi="Times New Roman"/>
          <w:sz w:val="24"/>
          <w:szCs w:val="24"/>
        </w:rPr>
        <w:t>Aviz,</w:t>
      </w:r>
    </w:p>
    <w:p w14:paraId="4AF0FE74" w14:textId="77777777" w:rsidR="009A49E9" w:rsidRPr="00AD708A" w:rsidRDefault="009A49E9" w:rsidP="009A49E9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AD708A">
        <w:rPr>
          <w:rFonts w:ascii="Times New Roman" w:hAnsi="Times New Roman"/>
          <w:sz w:val="24"/>
          <w:szCs w:val="24"/>
        </w:rPr>
        <w:t>Director CSUD</w:t>
      </w:r>
    </w:p>
    <w:p w14:paraId="1A5E83C8" w14:textId="77777777" w:rsidR="009A49E9" w:rsidRPr="00AD708A" w:rsidRDefault="009A49E9" w:rsidP="009A49E9">
      <w:pPr>
        <w:rPr>
          <w:rFonts w:ascii="Times New Roman" w:hAnsi="Times New Roman"/>
          <w:b/>
          <w:sz w:val="24"/>
          <w:szCs w:val="24"/>
        </w:rPr>
      </w:pPr>
    </w:p>
    <w:p w14:paraId="36F248C1" w14:textId="77777777" w:rsidR="00D01CCA" w:rsidRDefault="00D01CCA" w:rsidP="009A49E9">
      <w:pPr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14:paraId="07DDD754" w14:textId="77777777" w:rsidR="005F3101" w:rsidRPr="00AD708A" w:rsidRDefault="009A49E9" w:rsidP="009A49E9">
      <w:pPr>
        <w:rPr>
          <w:rFonts w:ascii="Times New Roman" w:hAnsi="Times New Roman"/>
          <w:b/>
          <w:sz w:val="24"/>
          <w:szCs w:val="24"/>
        </w:rPr>
      </w:pPr>
      <w:r w:rsidRPr="00AD708A">
        <w:rPr>
          <w:rFonts w:ascii="Times New Roman" w:hAnsi="Times New Roman"/>
          <w:b/>
          <w:sz w:val="24"/>
          <w:szCs w:val="24"/>
        </w:rPr>
        <w:t>Către</w:t>
      </w:r>
    </w:p>
    <w:p w14:paraId="649A625E" w14:textId="77777777" w:rsidR="00F74065" w:rsidRPr="00AD708A" w:rsidRDefault="009A49E9" w:rsidP="00552393">
      <w:pPr>
        <w:jc w:val="center"/>
        <w:rPr>
          <w:rFonts w:ascii="Times New Roman" w:hAnsi="Times New Roman"/>
          <w:b/>
          <w:sz w:val="28"/>
          <w:szCs w:val="28"/>
        </w:rPr>
      </w:pPr>
      <w:r w:rsidRPr="00AD708A">
        <w:rPr>
          <w:rFonts w:ascii="Times New Roman" w:hAnsi="Times New Roman"/>
          <w:b/>
          <w:sz w:val="28"/>
          <w:szCs w:val="28"/>
        </w:rPr>
        <w:t>Consiliul Studiilor Universitare de Doctorat a UMFVBT</w:t>
      </w:r>
    </w:p>
    <w:p w14:paraId="11BC9A7A" w14:textId="77777777" w:rsidR="002F7DDB" w:rsidRPr="00AD708A" w:rsidRDefault="002F7DDB" w:rsidP="0032304C">
      <w:pPr>
        <w:jc w:val="both"/>
        <w:rPr>
          <w:rFonts w:ascii="Times New Roman" w:hAnsi="Times New Roman"/>
          <w:sz w:val="24"/>
          <w:szCs w:val="24"/>
        </w:rPr>
      </w:pPr>
    </w:p>
    <w:p w14:paraId="0B7EE422" w14:textId="77777777" w:rsidR="00BB5EAA" w:rsidRDefault="00B10595" w:rsidP="00BB5EAA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Subsemnata/</w:t>
      </w:r>
      <w:r w:rsidR="00D25AB2" w:rsidRPr="00AD708A">
        <w:rPr>
          <w:rFonts w:ascii="Times New Roman" w:hAnsi="Times New Roman"/>
          <w:sz w:val="24"/>
          <w:szCs w:val="24"/>
        </w:rPr>
        <w:t xml:space="preserve">Subsemnatul </w:t>
      </w:r>
      <w:r w:rsidR="00EA2790" w:rsidRPr="00AD708A">
        <w:rPr>
          <w:rFonts w:ascii="Times New Roman" w:hAnsi="Times New Roman"/>
          <w:sz w:val="24"/>
          <w:szCs w:val="24"/>
        </w:rPr>
        <w:t>_____________________________________________</w:t>
      </w:r>
      <w:r w:rsidR="0032304C" w:rsidRPr="00AD708A">
        <w:rPr>
          <w:rFonts w:ascii="Times New Roman" w:hAnsi="Times New Roman"/>
          <w:sz w:val="24"/>
          <w:szCs w:val="24"/>
        </w:rPr>
        <w:t xml:space="preserve">, </w:t>
      </w:r>
      <w:r w:rsidR="00D25AB2" w:rsidRPr="00AD708A">
        <w:rPr>
          <w:rFonts w:ascii="Times New Roman" w:hAnsi="Times New Roman"/>
          <w:sz w:val="24"/>
          <w:szCs w:val="24"/>
        </w:rPr>
        <w:t xml:space="preserve">rog a binevoi să-mi aprobați </w:t>
      </w:r>
      <w:r w:rsidR="007013BE">
        <w:rPr>
          <w:rFonts w:ascii="Times New Roman" w:hAnsi="Times New Roman"/>
          <w:sz w:val="24"/>
          <w:szCs w:val="24"/>
        </w:rPr>
        <w:t>susținerea, în regim on-site</w:t>
      </w:r>
      <w:r w:rsidR="00E12B9C">
        <w:rPr>
          <w:rFonts w:ascii="Times New Roman" w:hAnsi="Times New Roman"/>
          <w:sz w:val="24"/>
          <w:szCs w:val="24"/>
        </w:rPr>
        <w:t xml:space="preserve">, a tezei de </w:t>
      </w:r>
      <w:r w:rsidR="00D25AB2" w:rsidRPr="00AD708A">
        <w:rPr>
          <w:rFonts w:ascii="Times New Roman" w:hAnsi="Times New Roman"/>
          <w:sz w:val="24"/>
          <w:szCs w:val="24"/>
        </w:rPr>
        <w:t xml:space="preserve">abilitare, cu titlul </w:t>
      </w:r>
    </w:p>
    <w:p w14:paraId="1E02AD77" w14:textId="77777777" w:rsidR="00A31EEC" w:rsidRDefault="00E12B9C" w:rsidP="00A31EEC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7C58226" w14:textId="77777777" w:rsidR="00EA2790" w:rsidRPr="00AD708A" w:rsidRDefault="00D25AB2" w:rsidP="00A31EE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AD708A">
        <w:rPr>
          <w:rFonts w:ascii="Times New Roman" w:hAnsi="Times New Roman"/>
          <w:sz w:val="24"/>
          <w:szCs w:val="24"/>
        </w:rPr>
        <w:t>care va avea loc în data de _______________, cu începere de la ora ____________.</w:t>
      </w:r>
    </w:p>
    <w:p w14:paraId="1F1ED66E" w14:textId="5160476B" w:rsidR="00D25AB2" w:rsidRPr="00AD708A" w:rsidRDefault="00D25AB2" w:rsidP="00A10B05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AD708A">
        <w:rPr>
          <w:rFonts w:ascii="Times New Roman" w:hAnsi="Times New Roman"/>
          <w:sz w:val="24"/>
          <w:szCs w:val="24"/>
        </w:rPr>
        <w:t>Precizez că am fost informat și sunt de acord cu toate aspectele pri</w:t>
      </w:r>
      <w:r w:rsidR="007013BE">
        <w:rPr>
          <w:rFonts w:ascii="Times New Roman" w:hAnsi="Times New Roman"/>
          <w:sz w:val="24"/>
          <w:szCs w:val="24"/>
        </w:rPr>
        <w:t>vind susținerea în regim on-site</w:t>
      </w:r>
      <w:r w:rsidRPr="00AD708A">
        <w:rPr>
          <w:rFonts w:ascii="Times New Roman" w:hAnsi="Times New Roman"/>
          <w:sz w:val="24"/>
          <w:szCs w:val="24"/>
        </w:rPr>
        <w:t xml:space="preserve"> a</w:t>
      </w:r>
      <w:r w:rsidR="007013BE">
        <w:rPr>
          <w:rFonts w:ascii="Times New Roman" w:hAnsi="Times New Roman"/>
          <w:sz w:val="24"/>
          <w:szCs w:val="24"/>
        </w:rPr>
        <w:t xml:space="preserve"> tezei de </w:t>
      </w:r>
      <w:r w:rsidR="00E940B5">
        <w:rPr>
          <w:rFonts w:ascii="Times New Roman" w:hAnsi="Times New Roman"/>
          <w:sz w:val="24"/>
          <w:szCs w:val="24"/>
        </w:rPr>
        <w:t>abilitare, asumându-mi toate consecințele.</w:t>
      </w:r>
    </w:p>
    <w:p w14:paraId="7D14FFA4" w14:textId="77777777" w:rsidR="00D25AB2" w:rsidRPr="00AD708A" w:rsidRDefault="00D25AB2" w:rsidP="00A10B05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AD708A">
        <w:rPr>
          <w:rFonts w:ascii="Times New Roman" w:hAnsi="Times New Roman"/>
          <w:sz w:val="24"/>
          <w:szCs w:val="24"/>
        </w:rPr>
        <w:t xml:space="preserve">Data, </w:t>
      </w:r>
    </w:p>
    <w:p w14:paraId="29A033EF" w14:textId="77777777" w:rsidR="00ED5C61" w:rsidRPr="00AD708A" w:rsidRDefault="00D25AB2" w:rsidP="00A10B05">
      <w:pPr>
        <w:spacing w:line="480" w:lineRule="auto"/>
        <w:ind w:left="6480" w:firstLine="720"/>
        <w:jc w:val="both"/>
        <w:rPr>
          <w:rFonts w:ascii="Times New Roman" w:hAnsi="Times New Roman"/>
          <w:sz w:val="24"/>
          <w:szCs w:val="24"/>
        </w:rPr>
      </w:pPr>
      <w:r w:rsidRPr="00AD708A">
        <w:rPr>
          <w:rFonts w:ascii="Times New Roman" w:hAnsi="Times New Roman"/>
          <w:sz w:val="24"/>
          <w:szCs w:val="24"/>
        </w:rPr>
        <w:t>Semnătura,</w:t>
      </w:r>
      <w:r w:rsidR="00ED5C61" w:rsidRPr="00AD708A">
        <w:rPr>
          <w:rFonts w:ascii="Times New Roman" w:hAnsi="Times New Roman"/>
          <w:sz w:val="24"/>
          <w:szCs w:val="24"/>
        </w:rPr>
        <w:tab/>
      </w:r>
      <w:r w:rsidR="00ED5C61" w:rsidRPr="00AD708A">
        <w:rPr>
          <w:rFonts w:ascii="Times New Roman" w:hAnsi="Times New Roman"/>
          <w:sz w:val="24"/>
          <w:szCs w:val="24"/>
        </w:rPr>
        <w:tab/>
      </w:r>
    </w:p>
    <w:p w14:paraId="01F52D52" w14:textId="77777777" w:rsidR="00A10B05" w:rsidRPr="00AD708A" w:rsidRDefault="00A10B05">
      <w:pPr>
        <w:spacing w:line="480" w:lineRule="auto"/>
        <w:ind w:left="6480" w:firstLine="720"/>
        <w:jc w:val="both"/>
        <w:rPr>
          <w:rFonts w:ascii="Times New Roman" w:hAnsi="Times New Roman"/>
          <w:sz w:val="24"/>
          <w:szCs w:val="24"/>
        </w:rPr>
      </w:pPr>
    </w:p>
    <w:sectPr w:rsidR="00A10B05" w:rsidRPr="00AD708A" w:rsidSect="00A54683">
      <w:headerReference w:type="default" r:id="rId6"/>
      <w:footerReference w:type="default" r:id="rId7"/>
      <w:pgSz w:w="11906" w:h="16838"/>
      <w:pgMar w:top="1440" w:right="1080" w:bottom="144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F4AE35" w14:textId="77777777" w:rsidR="00D55B11" w:rsidRDefault="00D55B11" w:rsidP="00D2536B">
      <w:pPr>
        <w:spacing w:after="0" w:line="240" w:lineRule="auto"/>
      </w:pPr>
      <w:r>
        <w:separator/>
      </w:r>
    </w:p>
  </w:endnote>
  <w:endnote w:type="continuationSeparator" w:id="0">
    <w:p w14:paraId="4A04FF5F" w14:textId="77777777" w:rsidR="00D55B11" w:rsidRDefault="00D55B11" w:rsidP="00D2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Pro Regular">
    <w:altName w:val="Arial"/>
    <w:charset w:val="00"/>
    <w:family w:val="swiss"/>
    <w:pitch w:val="variable"/>
    <w:sig w:usb0="00000001" w:usb1="4000207B" w:usb2="00000008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7387CC" w14:textId="77777777" w:rsidR="004D675C" w:rsidRPr="00356044" w:rsidRDefault="004D675C" w:rsidP="004D675C">
    <w:pPr>
      <w:pStyle w:val="Footer"/>
      <w:rPr>
        <w:color w:val="7F7F7F" w:themeColor="text1" w:themeTint="80"/>
        <w:sz w:val="18"/>
      </w:rPr>
    </w:pPr>
    <w:r>
      <w:rPr>
        <w:rFonts w:ascii="DIN Pro Regular" w:hAnsi="DIN Pro Regular" w:cs="DIN Pro Regular"/>
        <w:noProof/>
        <w:lang w:val="en-US"/>
      </w:rPr>
      <w:drawing>
        <wp:anchor distT="0" distB="0" distL="114300" distR="114300" simplePos="0" relativeHeight="251657216" behindDoc="0" locked="0" layoutInCell="1" allowOverlap="1" wp14:anchorId="00E97D0C" wp14:editId="186EEC96">
          <wp:simplePos x="0" y="0"/>
          <wp:positionH relativeFrom="margin">
            <wp:align>center</wp:align>
          </wp:positionH>
          <wp:positionV relativeFrom="page">
            <wp:posOffset>9532620</wp:posOffset>
          </wp:positionV>
          <wp:extent cx="4718050" cy="1000760"/>
          <wp:effectExtent l="0" t="0" r="6350" b="8890"/>
          <wp:wrapTopAndBottom/>
          <wp:docPr id="167797873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978731" name="Picture 1" descr="Tabl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18050" cy="1000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24410">
      <w:rPr>
        <w:rFonts w:ascii="DIN Pro Regular" w:hAnsi="DIN Pro Regular" w:cs="DIN Pro Regular"/>
        <w:lang w:val="en-US"/>
      </w:rPr>
      <w:fldChar w:fldCharType="begin"/>
    </w:r>
    <w:r w:rsidRPr="00224410">
      <w:rPr>
        <w:rFonts w:ascii="DIN Pro Regular" w:hAnsi="DIN Pro Regular" w:cs="DIN Pro Regular"/>
        <w:lang w:val="en-US"/>
      </w:rPr>
      <w:instrText xml:space="preserve"> MACROBUTTON  ActualizareCâmpuri </w:instrText>
    </w:r>
    <w:r w:rsidRPr="00224410">
      <w:rPr>
        <w:rFonts w:ascii="DIN Pro Regular" w:hAnsi="DIN Pro Regular" w:cs="DIN Pro Regular"/>
        <w:lang w:val="en-US"/>
      </w:rPr>
      <w:fldChar w:fldCharType="end"/>
    </w:r>
  </w:p>
  <w:p w14:paraId="092D62DF" w14:textId="77777777" w:rsidR="00806446" w:rsidRPr="004D675C" w:rsidRDefault="00806446" w:rsidP="004D67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ED01E4" w14:textId="77777777" w:rsidR="00D55B11" w:rsidRDefault="00D55B11" w:rsidP="00D2536B">
      <w:pPr>
        <w:spacing w:after="0" w:line="240" w:lineRule="auto"/>
      </w:pPr>
      <w:r>
        <w:separator/>
      </w:r>
    </w:p>
  </w:footnote>
  <w:footnote w:type="continuationSeparator" w:id="0">
    <w:p w14:paraId="258B78F0" w14:textId="77777777" w:rsidR="00D55B11" w:rsidRDefault="00D55B11" w:rsidP="00D25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E90549" w14:textId="4F93845F" w:rsidR="002028A1" w:rsidRPr="00D2536B" w:rsidRDefault="00D17FA1" w:rsidP="00244F77">
    <w:pPr>
      <w:pStyle w:val="Header"/>
      <w:jc w:val="center"/>
    </w:pPr>
    <w:r>
      <w:rPr>
        <w:noProof/>
        <w:lang w:val="en-US"/>
      </w:rPr>
      <w:drawing>
        <wp:inline distT="0" distB="0" distL="0" distR="0" wp14:anchorId="694A06E7" wp14:editId="010F3119">
          <wp:extent cx="5050790" cy="742881"/>
          <wp:effectExtent l="0" t="0" r="0" b="63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1261" cy="759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67CB85B" w14:textId="77777777" w:rsidR="00FF4599" w:rsidRPr="002028A1" w:rsidRDefault="00FF4599" w:rsidP="002028A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32D"/>
    <w:rsid w:val="00000E53"/>
    <w:rsid w:val="0000460E"/>
    <w:rsid w:val="00007F1F"/>
    <w:rsid w:val="00062C47"/>
    <w:rsid w:val="000A3603"/>
    <w:rsid w:val="000C1927"/>
    <w:rsid w:val="000D0D3F"/>
    <w:rsid w:val="000D7610"/>
    <w:rsid w:val="00133C5C"/>
    <w:rsid w:val="00152A5C"/>
    <w:rsid w:val="00160863"/>
    <w:rsid w:val="001875D4"/>
    <w:rsid w:val="0019375F"/>
    <w:rsid w:val="001B4F21"/>
    <w:rsid w:val="001D18D5"/>
    <w:rsid w:val="001E34B8"/>
    <w:rsid w:val="002028A1"/>
    <w:rsid w:val="002236F7"/>
    <w:rsid w:val="00224410"/>
    <w:rsid w:val="00232EAC"/>
    <w:rsid w:val="00244F77"/>
    <w:rsid w:val="002F1287"/>
    <w:rsid w:val="002F288E"/>
    <w:rsid w:val="002F50CB"/>
    <w:rsid w:val="002F7DDB"/>
    <w:rsid w:val="0031217D"/>
    <w:rsid w:val="00320722"/>
    <w:rsid w:val="0032304C"/>
    <w:rsid w:val="00326CCE"/>
    <w:rsid w:val="00360BED"/>
    <w:rsid w:val="00366D36"/>
    <w:rsid w:val="003C20E2"/>
    <w:rsid w:val="00405A6D"/>
    <w:rsid w:val="0043231B"/>
    <w:rsid w:val="00455129"/>
    <w:rsid w:val="004555BD"/>
    <w:rsid w:val="004915CF"/>
    <w:rsid w:val="004A5472"/>
    <w:rsid w:val="004A6959"/>
    <w:rsid w:val="004A70F6"/>
    <w:rsid w:val="004B7F1F"/>
    <w:rsid w:val="004D675C"/>
    <w:rsid w:val="004D7E7E"/>
    <w:rsid w:val="004E65A3"/>
    <w:rsid w:val="00503029"/>
    <w:rsid w:val="005217E6"/>
    <w:rsid w:val="00523606"/>
    <w:rsid w:val="00530006"/>
    <w:rsid w:val="00531846"/>
    <w:rsid w:val="00552393"/>
    <w:rsid w:val="0056488E"/>
    <w:rsid w:val="00577647"/>
    <w:rsid w:val="005A6F18"/>
    <w:rsid w:val="005D7F49"/>
    <w:rsid w:val="005F3101"/>
    <w:rsid w:val="00631F67"/>
    <w:rsid w:val="00650055"/>
    <w:rsid w:val="006579FF"/>
    <w:rsid w:val="006741E2"/>
    <w:rsid w:val="00676E01"/>
    <w:rsid w:val="00685BF9"/>
    <w:rsid w:val="006940D7"/>
    <w:rsid w:val="00695EF6"/>
    <w:rsid w:val="00696A22"/>
    <w:rsid w:val="006A1CA7"/>
    <w:rsid w:val="006A6C9E"/>
    <w:rsid w:val="006C5C1C"/>
    <w:rsid w:val="006C6C3F"/>
    <w:rsid w:val="007013BE"/>
    <w:rsid w:val="00756E23"/>
    <w:rsid w:val="00764A78"/>
    <w:rsid w:val="007B29A5"/>
    <w:rsid w:val="007C3BD0"/>
    <w:rsid w:val="007E015D"/>
    <w:rsid w:val="007F7796"/>
    <w:rsid w:val="00805E70"/>
    <w:rsid w:val="00806446"/>
    <w:rsid w:val="00827C84"/>
    <w:rsid w:val="00844E81"/>
    <w:rsid w:val="00874B53"/>
    <w:rsid w:val="008A3A05"/>
    <w:rsid w:val="008C7E40"/>
    <w:rsid w:val="008F3C2A"/>
    <w:rsid w:val="008F5EEB"/>
    <w:rsid w:val="00907D1C"/>
    <w:rsid w:val="00953829"/>
    <w:rsid w:val="00963642"/>
    <w:rsid w:val="009669B9"/>
    <w:rsid w:val="009A49E9"/>
    <w:rsid w:val="009B14B8"/>
    <w:rsid w:val="009C1CEE"/>
    <w:rsid w:val="009C249C"/>
    <w:rsid w:val="009E1C36"/>
    <w:rsid w:val="009F013E"/>
    <w:rsid w:val="009F4B93"/>
    <w:rsid w:val="00A10B05"/>
    <w:rsid w:val="00A31EEC"/>
    <w:rsid w:val="00A54683"/>
    <w:rsid w:val="00AB1260"/>
    <w:rsid w:val="00AD3657"/>
    <w:rsid w:val="00AD708A"/>
    <w:rsid w:val="00AF1312"/>
    <w:rsid w:val="00B10595"/>
    <w:rsid w:val="00B32379"/>
    <w:rsid w:val="00B63F50"/>
    <w:rsid w:val="00B816DB"/>
    <w:rsid w:val="00BB5EAA"/>
    <w:rsid w:val="00BE16B7"/>
    <w:rsid w:val="00BE5CBF"/>
    <w:rsid w:val="00C00489"/>
    <w:rsid w:val="00C024FC"/>
    <w:rsid w:val="00C17B44"/>
    <w:rsid w:val="00C36F45"/>
    <w:rsid w:val="00C606D5"/>
    <w:rsid w:val="00D01CCA"/>
    <w:rsid w:val="00D07E73"/>
    <w:rsid w:val="00D17FA1"/>
    <w:rsid w:val="00D2536B"/>
    <w:rsid w:val="00D25AB2"/>
    <w:rsid w:val="00D55B11"/>
    <w:rsid w:val="00D70DFA"/>
    <w:rsid w:val="00DD010A"/>
    <w:rsid w:val="00DE5D83"/>
    <w:rsid w:val="00DF22FA"/>
    <w:rsid w:val="00DF6FA6"/>
    <w:rsid w:val="00E0250C"/>
    <w:rsid w:val="00E10A87"/>
    <w:rsid w:val="00E12B9C"/>
    <w:rsid w:val="00E22CCA"/>
    <w:rsid w:val="00E40774"/>
    <w:rsid w:val="00E4080F"/>
    <w:rsid w:val="00E62009"/>
    <w:rsid w:val="00E86118"/>
    <w:rsid w:val="00E940B5"/>
    <w:rsid w:val="00EA19A6"/>
    <w:rsid w:val="00EA2790"/>
    <w:rsid w:val="00EA5229"/>
    <w:rsid w:val="00ED5C61"/>
    <w:rsid w:val="00EE41AC"/>
    <w:rsid w:val="00EE6EBF"/>
    <w:rsid w:val="00F123E0"/>
    <w:rsid w:val="00F12BCD"/>
    <w:rsid w:val="00F30556"/>
    <w:rsid w:val="00F314D5"/>
    <w:rsid w:val="00F6087F"/>
    <w:rsid w:val="00F7151C"/>
    <w:rsid w:val="00F74065"/>
    <w:rsid w:val="00F84B39"/>
    <w:rsid w:val="00F8632D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3A14EE"/>
  <w15:docId w15:val="{0F8CFC7C-471D-4F8D-BA1A-6CC4A2A19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ro-RO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7F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F49"/>
    <w:rPr>
      <w:rFonts w:ascii="Segoe UI" w:hAnsi="Segoe UI" w:cs="Segoe UI"/>
      <w:sz w:val="18"/>
      <w:szCs w:val="18"/>
      <w:lang w:val="ro-R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GOOGLE%20DRIVE\WORK\DOCUMENTE\Antet\Template%20editabil%20antet&amp;subsol%20UMFVBT_1%20coloana_v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editabil antet&amp;subsol UMFVBT_1 coloana_v1</Template>
  <TotalTime>1917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>Nume departament</dc:description>
  <cp:lastModifiedBy>user</cp:lastModifiedBy>
  <cp:revision>95</cp:revision>
  <cp:lastPrinted>2024-11-20T07:27:00Z</cp:lastPrinted>
  <dcterms:created xsi:type="dcterms:W3CDTF">2020-09-16T11:41:00Z</dcterms:created>
  <dcterms:modified xsi:type="dcterms:W3CDTF">2026-03-30T12:06:00Z</dcterms:modified>
</cp:coreProperties>
</file>