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DD46D" w14:textId="66766DCC" w:rsidR="0005500E" w:rsidRDefault="0005500E" w:rsidP="0005500E">
      <w:pPr>
        <w:spacing w:after="0" w:line="240" w:lineRule="auto"/>
        <w:jc w:val="center"/>
        <w:rPr>
          <w:rFonts w:ascii="Arial" w:eastAsiaTheme="minorHAnsi" w:hAnsi="Arial" w:cs="Arial"/>
          <w:lang w:val="en-GB"/>
        </w:rPr>
      </w:pPr>
    </w:p>
    <w:p w14:paraId="685F05EC" w14:textId="5B978083" w:rsidR="00975BBE" w:rsidRDefault="00975BBE" w:rsidP="0005500E">
      <w:pPr>
        <w:spacing w:after="0" w:line="240" w:lineRule="auto"/>
        <w:jc w:val="center"/>
        <w:rPr>
          <w:rFonts w:ascii="Arial" w:eastAsiaTheme="minorHAnsi" w:hAnsi="Arial" w:cs="Arial"/>
          <w:lang w:val="en-GB"/>
        </w:rPr>
      </w:pPr>
    </w:p>
    <w:p w14:paraId="5E2A0F22" w14:textId="77777777" w:rsidR="009D441A" w:rsidRDefault="009D441A" w:rsidP="0005500E">
      <w:pPr>
        <w:spacing w:after="0" w:line="240" w:lineRule="auto"/>
        <w:jc w:val="center"/>
        <w:rPr>
          <w:rFonts w:ascii="Arial" w:eastAsiaTheme="minorHAnsi" w:hAnsi="Arial" w:cs="Arial"/>
          <w:lang w:val="en-GB"/>
        </w:rPr>
      </w:pPr>
    </w:p>
    <w:p w14:paraId="4888816F" w14:textId="3A651259" w:rsidR="009D441A" w:rsidRDefault="004D6A2E" w:rsidP="0005500E">
      <w:pPr>
        <w:spacing w:after="0" w:line="240" w:lineRule="auto"/>
        <w:jc w:val="center"/>
        <w:rPr>
          <w:rFonts w:ascii="Arial" w:eastAsiaTheme="minorHAnsi" w:hAnsi="Arial" w:cs="Arial"/>
          <w:sz w:val="40"/>
          <w:lang w:val="en-GB"/>
        </w:rPr>
      </w:pPr>
      <w:r w:rsidRPr="004D6A2E">
        <w:rPr>
          <w:rFonts w:ascii="Arial" w:eastAsiaTheme="minorHAnsi" w:hAnsi="Arial" w:cs="Arial"/>
          <w:sz w:val="40"/>
          <w:lang w:val="en-GB"/>
        </w:rPr>
        <w:t>Declarație</w:t>
      </w:r>
    </w:p>
    <w:p w14:paraId="527DB167" w14:textId="3B0BAACA" w:rsidR="004D6A2E" w:rsidRDefault="004D6A2E" w:rsidP="0005500E">
      <w:pPr>
        <w:spacing w:after="0" w:line="240" w:lineRule="auto"/>
        <w:jc w:val="center"/>
        <w:rPr>
          <w:rFonts w:ascii="Arial" w:eastAsia="Times New Roman" w:hAnsi="Arial" w:cs="Arial"/>
          <w:b/>
          <w:sz w:val="48"/>
          <w:szCs w:val="36"/>
          <w:lang w:eastAsia="ro-RO"/>
        </w:rPr>
      </w:pPr>
    </w:p>
    <w:p w14:paraId="49A3D036" w14:textId="0D306389" w:rsidR="004D6A2E" w:rsidRDefault="004D6A2E" w:rsidP="0005500E">
      <w:pPr>
        <w:spacing w:after="0" w:line="240" w:lineRule="auto"/>
        <w:jc w:val="center"/>
        <w:rPr>
          <w:rFonts w:ascii="Arial" w:eastAsia="Times New Roman" w:hAnsi="Arial" w:cs="Arial"/>
          <w:b/>
          <w:sz w:val="48"/>
          <w:szCs w:val="36"/>
          <w:lang w:eastAsia="ro-RO"/>
        </w:rPr>
      </w:pPr>
      <w:bookmarkStart w:id="0" w:name="_GoBack"/>
      <w:bookmarkEnd w:id="0"/>
    </w:p>
    <w:p w14:paraId="14672523" w14:textId="77777777" w:rsidR="004D6A2E" w:rsidRPr="004D6A2E" w:rsidRDefault="004D6A2E" w:rsidP="0005500E">
      <w:pPr>
        <w:spacing w:after="0" w:line="240" w:lineRule="auto"/>
        <w:jc w:val="center"/>
        <w:rPr>
          <w:rFonts w:ascii="Arial" w:eastAsia="Times New Roman" w:hAnsi="Arial" w:cs="Arial"/>
          <w:b/>
          <w:sz w:val="48"/>
          <w:szCs w:val="36"/>
          <w:lang w:eastAsia="ro-RO"/>
        </w:rPr>
      </w:pPr>
    </w:p>
    <w:p w14:paraId="50B219E0" w14:textId="77777777" w:rsidR="009D441A" w:rsidRPr="004D6A2E" w:rsidRDefault="009D441A" w:rsidP="0005500E">
      <w:pPr>
        <w:spacing w:after="0" w:line="240" w:lineRule="auto"/>
        <w:jc w:val="center"/>
        <w:rPr>
          <w:rFonts w:ascii="Arial" w:eastAsia="Times New Roman" w:hAnsi="Arial" w:cs="Arial"/>
          <w:b/>
          <w:sz w:val="48"/>
          <w:szCs w:val="36"/>
          <w:lang w:eastAsia="ro-RO"/>
        </w:rPr>
      </w:pPr>
    </w:p>
    <w:p w14:paraId="6DC1814A" w14:textId="688855E4" w:rsidR="009D441A" w:rsidRDefault="009D441A" w:rsidP="004D6A2E">
      <w:pPr>
        <w:spacing w:after="0" w:line="480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  <w:r>
        <w:rPr>
          <w:rFonts w:ascii="Arial" w:eastAsia="Times New Roman" w:hAnsi="Arial" w:cs="Arial"/>
          <w:b/>
          <w:sz w:val="28"/>
          <w:szCs w:val="36"/>
          <w:lang w:eastAsia="ro-RO"/>
        </w:rPr>
        <w:tab/>
      </w:r>
      <w:r w:rsidR="004D6A2E">
        <w:rPr>
          <w:rFonts w:ascii="Arial" w:eastAsia="Times New Roman" w:hAnsi="Arial" w:cs="Arial"/>
          <w:sz w:val="28"/>
          <w:szCs w:val="36"/>
          <w:lang w:eastAsia="ro-RO"/>
        </w:rPr>
        <w:t>Subsemnatul/a _________________________________, declar că am verificat împreună cu Secretariatul Școlii Doctorale documentele depuse la dosarul de abilitare și sunt de acord cu încărcarea acestora pe platforma Ministerului Educației.</w:t>
      </w:r>
    </w:p>
    <w:p w14:paraId="5F83CEE5" w14:textId="54086331" w:rsidR="004D6A2E" w:rsidRDefault="004D6A2E" w:rsidP="004D6A2E">
      <w:pPr>
        <w:spacing w:after="0" w:line="480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p w14:paraId="60D22079" w14:textId="77777777" w:rsidR="004D6A2E" w:rsidRDefault="004D6A2E" w:rsidP="004D6A2E">
      <w:pPr>
        <w:spacing w:after="0" w:line="480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p w14:paraId="7B3980AB" w14:textId="680A2963" w:rsidR="004D6A2E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p w14:paraId="68E2B22C" w14:textId="5BDA41D0" w:rsidR="004D6A2E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p w14:paraId="5F1B9DC1" w14:textId="417FE31C" w:rsidR="004D6A2E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p w14:paraId="62387586" w14:textId="5E2387FE" w:rsidR="004D6A2E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  <w:r>
        <w:rPr>
          <w:rFonts w:ascii="Arial" w:eastAsia="Times New Roman" w:hAnsi="Arial" w:cs="Arial"/>
          <w:sz w:val="28"/>
          <w:szCs w:val="36"/>
          <w:lang w:eastAsia="ro-RO"/>
        </w:rPr>
        <w:t>Data</w:t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</w:r>
      <w:r>
        <w:rPr>
          <w:rFonts w:ascii="Arial" w:eastAsia="Times New Roman" w:hAnsi="Arial" w:cs="Arial"/>
          <w:sz w:val="28"/>
          <w:szCs w:val="36"/>
          <w:lang w:eastAsia="ro-RO"/>
        </w:rPr>
        <w:tab/>
        <w:t>Semnătura</w:t>
      </w:r>
    </w:p>
    <w:p w14:paraId="1425005B" w14:textId="5F28C6F2" w:rsidR="004D6A2E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  <w:r>
        <w:rPr>
          <w:rFonts w:ascii="Arial" w:eastAsia="Times New Roman" w:hAnsi="Arial" w:cs="Arial"/>
          <w:sz w:val="28"/>
          <w:szCs w:val="36"/>
          <w:lang w:eastAsia="ro-RO"/>
        </w:rPr>
        <w:t>__________________                                       ____________________</w:t>
      </w:r>
    </w:p>
    <w:p w14:paraId="17C227BD" w14:textId="77777777" w:rsidR="004D6A2E" w:rsidRPr="009D441A" w:rsidRDefault="004D6A2E" w:rsidP="004D6A2E">
      <w:pPr>
        <w:spacing w:after="0" w:line="276" w:lineRule="auto"/>
        <w:jc w:val="both"/>
        <w:rPr>
          <w:rFonts w:ascii="Arial" w:eastAsia="Times New Roman" w:hAnsi="Arial" w:cs="Arial"/>
          <w:sz w:val="28"/>
          <w:szCs w:val="36"/>
          <w:lang w:eastAsia="ro-RO"/>
        </w:rPr>
      </w:pPr>
    </w:p>
    <w:sectPr w:rsidR="004D6A2E" w:rsidRPr="009D441A" w:rsidSect="00BE2841">
      <w:headerReference w:type="default" r:id="rId7"/>
      <w:footerReference w:type="default" r:id="rId8"/>
      <w:pgSz w:w="11906" w:h="16838"/>
      <w:pgMar w:top="1440" w:right="1274" w:bottom="1440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4C4EAC" w14:textId="77777777" w:rsidR="00CA7322" w:rsidRDefault="00CA7322" w:rsidP="00D2536B">
      <w:pPr>
        <w:spacing w:after="0" w:line="240" w:lineRule="auto"/>
      </w:pPr>
      <w:r>
        <w:separator/>
      </w:r>
    </w:p>
  </w:endnote>
  <w:endnote w:type="continuationSeparator" w:id="0">
    <w:p w14:paraId="141B4BE9" w14:textId="77777777" w:rsidR="00CA7322" w:rsidRDefault="00CA7322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 Pro Regular">
    <w:altName w:val="Arial"/>
    <w:charset w:val="00"/>
    <w:family w:val="swiss"/>
    <w:pitch w:val="variable"/>
    <w:sig w:usb0="00000001" w:usb1="4000207B" w:usb2="00000008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0477D" w14:textId="77777777" w:rsidR="00320826" w:rsidRPr="00356044" w:rsidRDefault="00320826" w:rsidP="00320826">
    <w:pPr>
      <w:pStyle w:val="Footer"/>
      <w:rPr>
        <w:color w:val="7F7F7F" w:themeColor="text1" w:themeTint="80"/>
        <w:sz w:val="18"/>
      </w:rPr>
    </w:pPr>
    <w:r>
      <w:rPr>
        <w:rFonts w:ascii="DIN Pro Regular" w:hAnsi="DIN Pro Regular" w:cs="DIN Pro Regular"/>
        <w:noProof/>
        <w:lang w:val="en-US"/>
      </w:rPr>
      <w:drawing>
        <wp:anchor distT="0" distB="0" distL="114300" distR="114300" simplePos="0" relativeHeight="251665408" behindDoc="0" locked="0" layoutInCell="1" allowOverlap="1" wp14:anchorId="7BF388DB" wp14:editId="6559CD30">
          <wp:simplePos x="0" y="0"/>
          <wp:positionH relativeFrom="margin">
            <wp:posOffset>538810</wp:posOffset>
          </wp:positionH>
          <wp:positionV relativeFrom="page">
            <wp:posOffset>9532620</wp:posOffset>
          </wp:positionV>
          <wp:extent cx="4718050" cy="1000760"/>
          <wp:effectExtent l="0" t="0" r="6350" b="8890"/>
          <wp:wrapTopAndBottom/>
          <wp:docPr id="167797873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978731" name="Picture 1" descr="Tabl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8050" cy="1000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24410">
      <w:rPr>
        <w:rFonts w:ascii="DIN Pro Regular" w:hAnsi="DIN Pro Regular" w:cs="DIN Pro Regular"/>
        <w:lang w:val="en-US"/>
      </w:rPr>
      <w:fldChar w:fldCharType="begin"/>
    </w:r>
    <w:r w:rsidRPr="00224410">
      <w:rPr>
        <w:rFonts w:ascii="DIN Pro Regular" w:hAnsi="DIN Pro Regular" w:cs="DIN Pro Regular"/>
        <w:lang w:val="en-US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</w:p>
  <w:p w14:paraId="2FDD2149" w14:textId="5BDDED95" w:rsidR="00806446" w:rsidRPr="00320826" w:rsidRDefault="00806446" w:rsidP="00320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C55EFF" w14:textId="77777777" w:rsidR="00CA7322" w:rsidRDefault="00CA7322" w:rsidP="00D2536B">
      <w:pPr>
        <w:spacing w:after="0" w:line="240" w:lineRule="auto"/>
      </w:pPr>
      <w:r>
        <w:separator/>
      </w:r>
    </w:p>
  </w:footnote>
  <w:footnote w:type="continuationSeparator" w:id="0">
    <w:p w14:paraId="57246923" w14:textId="77777777" w:rsidR="00CA7322" w:rsidRDefault="00CA7322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9E9A13" w14:textId="760FE83F" w:rsidR="00531846" w:rsidRDefault="00EF76D1" w:rsidP="00E84DD6">
    <w:pPr>
      <w:pStyle w:val="Header"/>
      <w:jc w:val="center"/>
    </w:pPr>
    <w:r>
      <w:rPr>
        <w:noProof/>
        <w:lang w:val="en-US"/>
      </w:rPr>
      <w:drawing>
        <wp:inline distT="0" distB="0" distL="0" distR="0" wp14:anchorId="5B4DB651" wp14:editId="33594D80">
          <wp:extent cx="5850890" cy="951865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50890" cy="951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A57E888" w14:textId="1182D940" w:rsidR="00531846" w:rsidRDefault="00F8632D" w:rsidP="00D2536B">
    <w:pPr>
      <w:pStyle w:val="Header"/>
    </w:pPr>
    <w:r>
      <w:rPr>
        <w:noProof/>
        <w:lang w:val="en-US"/>
      </w:rPr>
      <w:drawing>
        <wp:anchor distT="0" distB="0" distL="114300" distR="114300" simplePos="0" relativeHeight="251657216" behindDoc="1" locked="0" layoutInCell="1" allowOverlap="0" wp14:anchorId="123D403A" wp14:editId="53EAC748">
          <wp:simplePos x="0" y="0"/>
          <wp:positionH relativeFrom="column">
            <wp:posOffset>935685</wp:posOffset>
          </wp:positionH>
          <wp:positionV relativeFrom="paragraph">
            <wp:posOffset>164846</wp:posOffset>
          </wp:positionV>
          <wp:extent cx="4320540" cy="53340"/>
          <wp:effectExtent l="0" t="0" r="3810" b="3810"/>
          <wp:wrapNone/>
          <wp:docPr id="22" name="Imagine 5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80601C" w14:textId="77777777" w:rsidR="00FF4599" w:rsidRPr="00D2536B" w:rsidRDefault="00FF4599" w:rsidP="002F288E">
    <w:pPr>
      <w:pStyle w:val="Header"/>
      <w:tabs>
        <w:tab w:val="clear" w:pos="4680"/>
        <w:tab w:val="clear" w:pos="9360"/>
        <w:tab w:val="left" w:pos="6915"/>
      </w:tabs>
    </w:pPr>
    <w:r>
      <w:t xml:space="preserve">                             </w:t>
    </w:r>
    <w:r w:rsidR="002F288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6B542C"/>
    <w:multiLevelType w:val="hybridMultilevel"/>
    <w:tmpl w:val="462446FE"/>
    <w:lvl w:ilvl="0" w:tplc="E66A12F2">
      <w:start w:val="1"/>
      <w:numFmt w:val="decimal"/>
      <w:lvlText w:val="%1."/>
      <w:lvlJc w:val="left"/>
      <w:pPr>
        <w:ind w:left="502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32D"/>
    <w:rsid w:val="0000460E"/>
    <w:rsid w:val="000103AF"/>
    <w:rsid w:val="00013791"/>
    <w:rsid w:val="00015DC3"/>
    <w:rsid w:val="0005500E"/>
    <w:rsid w:val="00060A48"/>
    <w:rsid w:val="00061470"/>
    <w:rsid w:val="00064284"/>
    <w:rsid w:val="00064F9A"/>
    <w:rsid w:val="00073981"/>
    <w:rsid w:val="000A3603"/>
    <w:rsid w:val="000A41F6"/>
    <w:rsid w:val="000A67E6"/>
    <w:rsid w:val="000C1F08"/>
    <w:rsid w:val="000D4157"/>
    <w:rsid w:val="00101115"/>
    <w:rsid w:val="001031C2"/>
    <w:rsid w:val="00103F63"/>
    <w:rsid w:val="00105F51"/>
    <w:rsid w:val="00112967"/>
    <w:rsid w:val="00114F48"/>
    <w:rsid w:val="001228EC"/>
    <w:rsid w:val="001300C5"/>
    <w:rsid w:val="0014370A"/>
    <w:rsid w:val="00151CA5"/>
    <w:rsid w:val="00152A5C"/>
    <w:rsid w:val="0015362D"/>
    <w:rsid w:val="0016075A"/>
    <w:rsid w:val="00160863"/>
    <w:rsid w:val="00173A9D"/>
    <w:rsid w:val="001808C0"/>
    <w:rsid w:val="00186805"/>
    <w:rsid w:val="001875D4"/>
    <w:rsid w:val="0019133C"/>
    <w:rsid w:val="0019375F"/>
    <w:rsid w:val="00195850"/>
    <w:rsid w:val="001A0AA1"/>
    <w:rsid w:val="001B0B3F"/>
    <w:rsid w:val="001B2662"/>
    <w:rsid w:val="001B4F21"/>
    <w:rsid w:val="001E34B8"/>
    <w:rsid w:val="001E48F9"/>
    <w:rsid w:val="002073D7"/>
    <w:rsid w:val="00217C41"/>
    <w:rsid w:val="00224410"/>
    <w:rsid w:val="00237E41"/>
    <w:rsid w:val="00273A72"/>
    <w:rsid w:val="002909AC"/>
    <w:rsid w:val="0029192C"/>
    <w:rsid w:val="00295EB3"/>
    <w:rsid w:val="002A6E5F"/>
    <w:rsid w:val="002C0E6C"/>
    <w:rsid w:val="002D535F"/>
    <w:rsid w:val="002E2037"/>
    <w:rsid w:val="002F1287"/>
    <w:rsid w:val="002F288E"/>
    <w:rsid w:val="002F50CB"/>
    <w:rsid w:val="003110D2"/>
    <w:rsid w:val="0031217D"/>
    <w:rsid w:val="00312F21"/>
    <w:rsid w:val="00320826"/>
    <w:rsid w:val="00360BED"/>
    <w:rsid w:val="00366D36"/>
    <w:rsid w:val="00385554"/>
    <w:rsid w:val="003B5822"/>
    <w:rsid w:val="003C052B"/>
    <w:rsid w:val="003C20E2"/>
    <w:rsid w:val="003C3A62"/>
    <w:rsid w:val="003C3E93"/>
    <w:rsid w:val="003F08D4"/>
    <w:rsid w:val="00404311"/>
    <w:rsid w:val="00444289"/>
    <w:rsid w:val="004514C5"/>
    <w:rsid w:val="00454361"/>
    <w:rsid w:val="00455129"/>
    <w:rsid w:val="00471FA6"/>
    <w:rsid w:val="00472C35"/>
    <w:rsid w:val="004915CF"/>
    <w:rsid w:val="004A5472"/>
    <w:rsid w:val="004A6959"/>
    <w:rsid w:val="004A6AFA"/>
    <w:rsid w:val="004D4015"/>
    <w:rsid w:val="004D53E5"/>
    <w:rsid w:val="004D6422"/>
    <w:rsid w:val="004D6A2E"/>
    <w:rsid w:val="004D7E7E"/>
    <w:rsid w:val="004E065A"/>
    <w:rsid w:val="004E6130"/>
    <w:rsid w:val="004F4EF9"/>
    <w:rsid w:val="00501826"/>
    <w:rsid w:val="00531846"/>
    <w:rsid w:val="0053580B"/>
    <w:rsid w:val="0053635D"/>
    <w:rsid w:val="00537FB5"/>
    <w:rsid w:val="00542C1B"/>
    <w:rsid w:val="00543DE7"/>
    <w:rsid w:val="005551D5"/>
    <w:rsid w:val="0056488E"/>
    <w:rsid w:val="0057127E"/>
    <w:rsid w:val="00572603"/>
    <w:rsid w:val="0059758C"/>
    <w:rsid w:val="005D2572"/>
    <w:rsid w:val="005D7F49"/>
    <w:rsid w:val="005E0D72"/>
    <w:rsid w:val="005F489A"/>
    <w:rsid w:val="0060149B"/>
    <w:rsid w:val="00602AD8"/>
    <w:rsid w:val="00605955"/>
    <w:rsid w:val="0060725F"/>
    <w:rsid w:val="0060741E"/>
    <w:rsid w:val="006076F2"/>
    <w:rsid w:val="006145FE"/>
    <w:rsid w:val="006216A1"/>
    <w:rsid w:val="00625BCB"/>
    <w:rsid w:val="0062717C"/>
    <w:rsid w:val="00631F67"/>
    <w:rsid w:val="00642B28"/>
    <w:rsid w:val="00646B1D"/>
    <w:rsid w:val="00650055"/>
    <w:rsid w:val="00654FD1"/>
    <w:rsid w:val="00662BD8"/>
    <w:rsid w:val="006741E2"/>
    <w:rsid w:val="00676882"/>
    <w:rsid w:val="00685BF9"/>
    <w:rsid w:val="006940D7"/>
    <w:rsid w:val="00696A22"/>
    <w:rsid w:val="006A1CA7"/>
    <w:rsid w:val="006A6C9E"/>
    <w:rsid w:val="006B72FD"/>
    <w:rsid w:val="006D3D55"/>
    <w:rsid w:val="006E371E"/>
    <w:rsid w:val="006F328F"/>
    <w:rsid w:val="006F615F"/>
    <w:rsid w:val="006F6C1A"/>
    <w:rsid w:val="00710B91"/>
    <w:rsid w:val="00732779"/>
    <w:rsid w:val="0073624B"/>
    <w:rsid w:val="00747EDC"/>
    <w:rsid w:val="00753DD1"/>
    <w:rsid w:val="00756E23"/>
    <w:rsid w:val="00764A78"/>
    <w:rsid w:val="00796EDC"/>
    <w:rsid w:val="007B18D5"/>
    <w:rsid w:val="007B29A5"/>
    <w:rsid w:val="007C3BD0"/>
    <w:rsid w:val="007E09DC"/>
    <w:rsid w:val="00805E70"/>
    <w:rsid w:val="00806446"/>
    <w:rsid w:val="00814BD6"/>
    <w:rsid w:val="00821187"/>
    <w:rsid w:val="008310DA"/>
    <w:rsid w:val="00841486"/>
    <w:rsid w:val="00844E81"/>
    <w:rsid w:val="00874B53"/>
    <w:rsid w:val="008A3611"/>
    <w:rsid w:val="008B2E88"/>
    <w:rsid w:val="008C71F5"/>
    <w:rsid w:val="008C7E40"/>
    <w:rsid w:val="008E18DC"/>
    <w:rsid w:val="008E2579"/>
    <w:rsid w:val="008F2E8E"/>
    <w:rsid w:val="008F3C2A"/>
    <w:rsid w:val="008F5EEB"/>
    <w:rsid w:val="00902CFE"/>
    <w:rsid w:val="0090384D"/>
    <w:rsid w:val="0091283F"/>
    <w:rsid w:val="00916E50"/>
    <w:rsid w:val="009228E8"/>
    <w:rsid w:val="00940D79"/>
    <w:rsid w:val="009431BB"/>
    <w:rsid w:val="009570F9"/>
    <w:rsid w:val="009669B9"/>
    <w:rsid w:val="009708AE"/>
    <w:rsid w:val="00975BBE"/>
    <w:rsid w:val="0097655B"/>
    <w:rsid w:val="009A3F32"/>
    <w:rsid w:val="009B14B8"/>
    <w:rsid w:val="009C59FB"/>
    <w:rsid w:val="009C7EC3"/>
    <w:rsid w:val="009D441A"/>
    <w:rsid w:val="009F4B93"/>
    <w:rsid w:val="00A248A5"/>
    <w:rsid w:val="00A41F31"/>
    <w:rsid w:val="00A4206B"/>
    <w:rsid w:val="00A42E12"/>
    <w:rsid w:val="00A57FE2"/>
    <w:rsid w:val="00A70FD2"/>
    <w:rsid w:val="00A71204"/>
    <w:rsid w:val="00A842B4"/>
    <w:rsid w:val="00AA18FA"/>
    <w:rsid w:val="00AA4636"/>
    <w:rsid w:val="00AB1260"/>
    <w:rsid w:val="00AE3BB5"/>
    <w:rsid w:val="00AF1312"/>
    <w:rsid w:val="00B14B3C"/>
    <w:rsid w:val="00B22214"/>
    <w:rsid w:val="00B32379"/>
    <w:rsid w:val="00B36E3B"/>
    <w:rsid w:val="00B45803"/>
    <w:rsid w:val="00B47254"/>
    <w:rsid w:val="00B56C0F"/>
    <w:rsid w:val="00B63F50"/>
    <w:rsid w:val="00B8195B"/>
    <w:rsid w:val="00BA343D"/>
    <w:rsid w:val="00BB01C5"/>
    <w:rsid w:val="00BC3377"/>
    <w:rsid w:val="00BC59ED"/>
    <w:rsid w:val="00BD7C7A"/>
    <w:rsid w:val="00BE16B7"/>
    <w:rsid w:val="00BE2841"/>
    <w:rsid w:val="00BE3936"/>
    <w:rsid w:val="00BE5CBF"/>
    <w:rsid w:val="00BF0CD0"/>
    <w:rsid w:val="00C024FC"/>
    <w:rsid w:val="00C02FE2"/>
    <w:rsid w:val="00C16C9E"/>
    <w:rsid w:val="00C175D2"/>
    <w:rsid w:val="00C221D7"/>
    <w:rsid w:val="00C5554E"/>
    <w:rsid w:val="00C571B0"/>
    <w:rsid w:val="00C606D5"/>
    <w:rsid w:val="00C651AC"/>
    <w:rsid w:val="00C7287E"/>
    <w:rsid w:val="00C761A3"/>
    <w:rsid w:val="00C87D64"/>
    <w:rsid w:val="00C941AC"/>
    <w:rsid w:val="00CA6B48"/>
    <w:rsid w:val="00CA7322"/>
    <w:rsid w:val="00CB135D"/>
    <w:rsid w:val="00CC5B84"/>
    <w:rsid w:val="00CD2262"/>
    <w:rsid w:val="00CD6A7F"/>
    <w:rsid w:val="00D03F1B"/>
    <w:rsid w:val="00D04CCD"/>
    <w:rsid w:val="00D07E73"/>
    <w:rsid w:val="00D2536B"/>
    <w:rsid w:val="00D47FC0"/>
    <w:rsid w:val="00D56C5B"/>
    <w:rsid w:val="00D635A3"/>
    <w:rsid w:val="00D7040E"/>
    <w:rsid w:val="00D70DFA"/>
    <w:rsid w:val="00DA45D8"/>
    <w:rsid w:val="00DD010A"/>
    <w:rsid w:val="00DE2CD2"/>
    <w:rsid w:val="00DE3AF8"/>
    <w:rsid w:val="00DE5D83"/>
    <w:rsid w:val="00DE6F62"/>
    <w:rsid w:val="00DF22FA"/>
    <w:rsid w:val="00DF6FA6"/>
    <w:rsid w:val="00E0250C"/>
    <w:rsid w:val="00E23C76"/>
    <w:rsid w:val="00E25853"/>
    <w:rsid w:val="00E30344"/>
    <w:rsid w:val="00E33AE5"/>
    <w:rsid w:val="00E4080F"/>
    <w:rsid w:val="00E51D93"/>
    <w:rsid w:val="00E64A9C"/>
    <w:rsid w:val="00E657EC"/>
    <w:rsid w:val="00E742CC"/>
    <w:rsid w:val="00E84DD6"/>
    <w:rsid w:val="00E86118"/>
    <w:rsid w:val="00E9575E"/>
    <w:rsid w:val="00EC05D3"/>
    <w:rsid w:val="00EC3908"/>
    <w:rsid w:val="00ED531A"/>
    <w:rsid w:val="00EE411A"/>
    <w:rsid w:val="00EE6EBF"/>
    <w:rsid w:val="00EF3F05"/>
    <w:rsid w:val="00EF76D1"/>
    <w:rsid w:val="00F00026"/>
    <w:rsid w:val="00F0019C"/>
    <w:rsid w:val="00F073BC"/>
    <w:rsid w:val="00F12BCD"/>
    <w:rsid w:val="00F13D07"/>
    <w:rsid w:val="00F253B4"/>
    <w:rsid w:val="00F33E7F"/>
    <w:rsid w:val="00F550F6"/>
    <w:rsid w:val="00F573AC"/>
    <w:rsid w:val="00F6087F"/>
    <w:rsid w:val="00F61E44"/>
    <w:rsid w:val="00F7151C"/>
    <w:rsid w:val="00F74065"/>
    <w:rsid w:val="00F74C41"/>
    <w:rsid w:val="00F84B39"/>
    <w:rsid w:val="00F8571E"/>
    <w:rsid w:val="00F8632D"/>
    <w:rsid w:val="00FA5E48"/>
    <w:rsid w:val="00FB0287"/>
    <w:rsid w:val="00FB7107"/>
    <w:rsid w:val="00FC27A8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23EEEC"/>
  <w15:docId w15:val="{0F8CFC7C-471D-4F8D-BA1A-6CC4A2A1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ro-RO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F49"/>
    <w:rPr>
      <w:rFonts w:ascii="Segoe UI" w:hAnsi="Segoe UI" w:cs="Segoe UI"/>
      <w:sz w:val="18"/>
      <w:szCs w:val="18"/>
      <w:lang w:val="ro-RO" w:eastAsia="en-US"/>
    </w:rPr>
  </w:style>
  <w:style w:type="paragraph" w:styleId="NoSpacing">
    <w:name w:val="No Spacing"/>
    <w:uiPriority w:val="1"/>
    <w:qFormat/>
    <w:rsid w:val="00060A48"/>
    <w:rPr>
      <w:sz w:val="22"/>
      <w:szCs w:val="22"/>
      <w:lang w:val="ro-RO" w:eastAsia="en-US"/>
    </w:rPr>
  </w:style>
  <w:style w:type="paragraph" w:styleId="ListParagraph">
    <w:name w:val="List Paragraph"/>
    <w:basedOn w:val="Normal"/>
    <w:uiPriority w:val="34"/>
    <w:qFormat/>
    <w:rsid w:val="00BE284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6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OOGLE%20DRIVE\WORK\DOCUMENTE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128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>Nume departament</dc:description>
  <cp:lastModifiedBy>user</cp:lastModifiedBy>
  <cp:revision>123</cp:revision>
  <cp:lastPrinted>2024-11-15T14:42:00Z</cp:lastPrinted>
  <dcterms:created xsi:type="dcterms:W3CDTF">2022-07-14T13:48:00Z</dcterms:created>
  <dcterms:modified xsi:type="dcterms:W3CDTF">2026-03-30T12:07:00Z</dcterms:modified>
</cp:coreProperties>
</file>